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73482" w14:textId="77777777" w:rsidR="00167ADA" w:rsidRDefault="00167ADA">
      <w:pPr>
        <w:spacing w:after="0" w:line="240" w:lineRule="auto"/>
        <w:rPr>
          <w:lang w:eastAsia="zh-TW"/>
        </w:rPr>
      </w:pPr>
    </w:p>
    <w:p w14:paraId="08057A81" w14:textId="77777777" w:rsidR="00AB232B" w:rsidRDefault="00AB232B">
      <w:pPr>
        <w:spacing w:after="0" w:line="240" w:lineRule="auto"/>
        <w:rPr>
          <w:rFonts w:hint="eastAsia"/>
          <w:lang w:eastAsia="zh-TW"/>
        </w:rPr>
      </w:pPr>
    </w:p>
    <w:p w14:paraId="5A34E615" w14:textId="77777777" w:rsidR="00AB232B" w:rsidRDefault="00AB232B" w:rsidP="00AB232B">
      <w:pPr>
        <w:spacing w:after="0" w:line="240" w:lineRule="auto"/>
        <w:jc w:val="center"/>
        <w:rPr>
          <w:sz w:val="40"/>
          <w:szCs w:val="40"/>
          <w:lang w:eastAsia="zh-TW"/>
        </w:rPr>
      </w:pPr>
      <w:r w:rsidRPr="00AB232B">
        <w:rPr>
          <w:rFonts w:hint="eastAsia"/>
          <w:sz w:val="40"/>
          <w:szCs w:val="40"/>
          <w:lang w:eastAsia="zh-TW"/>
        </w:rPr>
        <w:t>單位人員卸任或榮退歡送會準備的致詞稿</w:t>
      </w:r>
    </w:p>
    <w:p w14:paraId="51257947" w14:textId="3C711DF5" w:rsidR="00AB232B" w:rsidRDefault="00BF57D8" w:rsidP="00177DC8">
      <w:pPr>
        <w:spacing w:after="0" w:line="240" w:lineRule="auto"/>
        <w:jc w:val="center"/>
        <w:rPr>
          <w:sz w:val="40"/>
          <w:szCs w:val="40"/>
          <w:lang w:eastAsia="zh-TW"/>
        </w:rPr>
      </w:pPr>
      <w:r w:rsidRPr="00BF57D8">
        <w:rPr>
          <w:rFonts w:hint="eastAsia"/>
          <w:sz w:val="40"/>
          <w:szCs w:val="40"/>
          <w:lang w:eastAsia="zh-TW"/>
        </w:rPr>
        <w:t>W</w:t>
      </w:r>
      <w:r w:rsidRPr="00BF57D8">
        <w:rPr>
          <w:sz w:val="40"/>
          <w:szCs w:val="40"/>
          <w:lang w:eastAsia="zh-TW"/>
        </w:rPr>
        <w:t>ord AI</w:t>
      </w:r>
      <w:r w:rsidRPr="00BF57D8">
        <w:rPr>
          <w:rFonts w:hint="eastAsia"/>
          <w:sz w:val="40"/>
          <w:szCs w:val="40"/>
          <w:lang w:eastAsia="zh-TW"/>
        </w:rPr>
        <w:t>生成</w:t>
      </w:r>
    </w:p>
    <w:p w14:paraId="021EA6D7" w14:textId="77777777" w:rsidR="00034BB7" w:rsidRPr="00BF57D8" w:rsidRDefault="00034BB7" w:rsidP="00177DC8">
      <w:pPr>
        <w:spacing w:after="0" w:line="240" w:lineRule="auto"/>
        <w:jc w:val="center"/>
        <w:rPr>
          <w:rFonts w:hint="eastAsia"/>
          <w:sz w:val="40"/>
          <w:szCs w:val="40"/>
          <w:lang w:eastAsia="zh-TW"/>
        </w:rPr>
      </w:pPr>
    </w:p>
    <w:p w14:paraId="12D3560C" w14:textId="4F7BC4AC" w:rsidR="00167ADA" w:rsidRDefault="00167ADA">
      <w:pPr>
        <w:spacing w:after="0" w:line="240" w:lineRule="auto"/>
        <w:rPr>
          <w:rFonts w:cs="新細明體"/>
          <w:b/>
          <w:bCs/>
          <w:shd w:val="clear" w:color="auto" w:fill="F9E1FB"/>
          <w:lang w:eastAsia="zh-TW"/>
        </w:rPr>
      </w:pPr>
      <w:r>
        <w:rPr>
          <w:lang w:eastAsia="zh-TW"/>
        </w:rPr>
        <w:br w:type="page"/>
      </w:r>
    </w:p>
    <w:p w14:paraId="08FEE10E" w14:textId="58781BE7" w:rsidR="003A06C9" w:rsidRPr="00376528" w:rsidRDefault="003A06C9" w:rsidP="003A06C9">
      <w:pPr>
        <w:pStyle w:val="font12-pink"/>
        <w:rPr>
          <w:lang w:eastAsia="zh-TW"/>
        </w:rPr>
      </w:pPr>
      <w:r w:rsidRPr="00376528">
        <w:rPr>
          <w:lang w:eastAsia="zh-TW"/>
        </w:rPr>
        <w:lastRenderedPageBreak/>
        <w:t>為我寫一份歡樂溫馨的單位人員卸任或榮退歡送會致詞稿，另外由感謝、回憶、祝福三個面向用五言絶句撰文，至少三篇，並建立為</w:t>
      </w:r>
      <w:r w:rsidRPr="00376528">
        <w:rPr>
          <w:lang w:eastAsia="zh-TW"/>
        </w:rPr>
        <w:t>word</w:t>
      </w:r>
      <w:r w:rsidRPr="00376528">
        <w:rPr>
          <w:lang w:eastAsia="zh-TW"/>
        </w:rPr>
        <w:t>及簡報文件各一份</w:t>
      </w:r>
    </w:p>
    <w:p w14:paraId="350C9A1F" w14:textId="77777777" w:rsidR="003A06C9" w:rsidRDefault="003A06C9" w:rsidP="003A06C9"/>
    <w:p w14:paraId="3F816E67" w14:textId="77777777" w:rsidR="003A06C9" w:rsidRPr="00CB04E7" w:rsidRDefault="003A06C9" w:rsidP="003A06C9">
      <w:pPr>
        <w:pStyle w:val="font12-bluebg"/>
      </w:pPr>
      <w:r w:rsidRPr="00CB04E7">
        <w:t>好的，我會為您撰寫一份歡樂溫馨的致詞稿，並從感謝、回憶、祝福三個面向用五言絶句撰寫至少三篇詩文。以下是致詞稿的草稿：</w:t>
      </w:r>
    </w:p>
    <w:p w14:paraId="637548C5" w14:textId="77777777" w:rsidR="003A06C9" w:rsidRPr="00CB04E7" w:rsidRDefault="003A06C9" w:rsidP="003A06C9">
      <w:pPr>
        <w:widowControl w:val="0"/>
        <w:spacing w:line="278" w:lineRule="auto"/>
      </w:pPr>
      <w:r>
        <w:pict w14:anchorId="0D84D258">
          <v:rect id="_x0000_i1025" style="width:4.3pt;height:1.5pt" o:hrpct="0" o:hrstd="t" o:hrnoshade="t" o:hr="t" fillcolor="#242424" stroked="f"/>
        </w:pict>
      </w:r>
    </w:p>
    <w:p w14:paraId="2575A83A" w14:textId="77777777" w:rsidR="003A06C9" w:rsidRPr="00CB04E7" w:rsidRDefault="003A06C9" w:rsidP="003A06C9">
      <w:pPr>
        <w:widowControl w:val="0"/>
        <w:spacing w:line="278" w:lineRule="auto"/>
      </w:pPr>
      <w:r w:rsidRPr="00CB04E7">
        <w:t>尊敬的各位同事、朋友們：</w:t>
      </w:r>
    </w:p>
    <w:p w14:paraId="2DC379CF" w14:textId="77777777" w:rsidR="003A06C9" w:rsidRPr="00CB04E7" w:rsidRDefault="003A06C9" w:rsidP="003A06C9">
      <w:pPr>
        <w:widowControl w:val="0"/>
        <w:spacing w:line="278" w:lineRule="auto"/>
      </w:pPr>
      <w:r w:rsidRPr="00CB04E7">
        <w:t>大家好！</w:t>
      </w:r>
    </w:p>
    <w:p w14:paraId="3F24D1A4" w14:textId="77777777" w:rsidR="003A06C9" w:rsidRPr="00CB04E7" w:rsidRDefault="003A06C9" w:rsidP="003A06C9">
      <w:pPr>
        <w:widowControl w:val="0"/>
        <w:spacing w:line="278" w:lineRule="auto"/>
      </w:pPr>
      <w:r w:rsidRPr="00CB04E7">
        <w:t>今天我們在這裡聚集一堂，共同為我們敬愛的同事</w:t>
      </w:r>
      <w:r w:rsidRPr="00CB04E7">
        <w:t>[</w:t>
      </w:r>
      <w:r w:rsidRPr="00CB04E7">
        <w:t>姓名</w:t>
      </w:r>
      <w:r w:rsidRPr="00CB04E7">
        <w:t>]</w:t>
      </w:r>
      <w:r w:rsidRPr="00CB04E7">
        <w:t>舉行這場歡送會。這是一個充滿歡樂與溫馨的時刻，我們既為</w:t>
      </w:r>
      <w:r w:rsidRPr="00CB04E7">
        <w:t>[</w:t>
      </w:r>
      <w:r w:rsidRPr="00CB04E7">
        <w:t>姓名</w:t>
      </w:r>
      <w:r w:rsidRPr="00CB04E7">
        <w:t>]</w:t>
      </w:r>
      <w:r w:rsidRPr="00CB04E7">
        <w:t>的榮退感到高興，也為即將與他們告別感到不捨。</w:t>
      </w:r>
    </w:p>
    <w:p w14:paraId="028B5972" w14:textId="77777777" w:rsidR="003A06C9" w:rsidRPr="00CB04E7" w:rsidRDefault="003A06C9" w:rsidP="003A06C9">
      <w:pPr>
        <w:widowControl w:val="0"/>
        <w:spacing w:line="278" w:lineRule="auto"/>
      </w:pPr>
      <w:r w:rsidRPr="00CB04E7">
        <w:t>首先，我們要向</w:t>
      </w:r>
      <w:r w:rsidRPr="00CB04E7">
        <w:t>[</w:t>
      </w:r>
      <w:r w:rsidRPr="00CB04E7">
        <w:t>姓名</w:t>
      </w:r>
      <w:r w:rsidRPr="00CB04E7">
        <w:t>]</w:t>
      </w:r>
      <w:r w:rsidRPr="00CB04E7">
        <w:t>表達最誠摯的感謝。多年來，</w:t>
      </w:r>
      <w:r w:rsidRPr="00CB04E7">
        <w:t>[</w:t>
      </w:r>
      <w:r w:rsidRPr="00CB04E7">
        <w:t>姓名</w:t>
      </w:r>
      <w:r w:rsidRPr="00CB04E7">
        <w:t>]</w:t>
      </w:r>
      <w:r w:rsidRPr="00CB04E7">
        <w:t>在工作中兢兢業業，為我們的團隊做出了卓越的貢獻。他們的專業精神和敬業態度，深深地影響了我們每一個人。</w:t>
      </w:r>
    </w:p>
    <w:p w14:paraId="36F32E3A" w14:textId="77777777" w:rsidR="003A06C9" w:rsidRPr="00CB04E7" w:rsidRDefault="003A06C9" w:rsidP="003A06C9">
      <w:pPr>
        <w:widowControl w:val="0"/>
        <w:spacing w:line="278" w:lineRule="auto"/>
      </w:pPr>
      <w:r w:rsidRPr="00CB04E7">
        <w:t>回憶起與</w:t>
      </w:r>
      <w:r w:rsidRPr="00CB04E7">
        <w:t>[</w:t>
      </w:r>
      <w:r w:rsidRPr="00CB04E7">
        <w:t>姓名</w:t>
      </w:r>
      <w:r w:rsidRPr="00CB04E7">
        <w:t>]</w:t>
      </w:r>
      <w:r w:rsidRPr="00CB04E7">
        <w:t>一起工作的日子，我們心中充滿了溫暖和感動。無論是工作中的挑戰，還是生活中的點滴，</w:t>
      </w:r>
      <w:r w:rsidRPr="00CB04E7">
        <w:t>[</w:t>
      </w:r>
      <w:r w:rsidRPr="00CB04E7">
        <w:t>姓名</w:t>
      </w:r>
      <w:r w:rsidRPr="00CB04E7">
        <w:t>]</w:t>
      </w:r>
      <w:r w:rsidRPr="00CB04E7">
        <w:t>總是與我們並肩作戰，分享歡笑與淚水。他們的智慧和幽默，讓我們的工作變得更加輕鬆愉快。</w:t>
      </w:r>
    </w:p>
    <w:p w14:paraId="2A412950" w14:textId="77777777" w:rsidR="003A06C9" w:rsidRPr="00CB04E7" w:rsidRDefault="003A06C9" w:rsidP="003A06C9">
      <w:pPr>
        <w:widowControl w:val="0"/>
        <w:spacing w:line="278" w:lineRule="auto"/>
      </w:pPr>
      <w:r w:rsidRPr="00CB04E7">
        <w:t>在這個特別的時刻，我們要向</w:t>
      </w:r>
      <w:r w:rsidRPr="00CB04E7">
        <w:t>[</w:t>
      </w:r>
      <w:r w:rsidRPr="00CB04E7">
        <w:t>姓名</w:t>
      </w:r>
      <w:r w:rsidRPr="00CB04E7">
        <w:t>]</w:t>
      </w:r>
      <w:r w:rsidRPr="00CB04E7">
        <w:t>送上最美好的祝福。希望他們在未來的日子裡，能夠享受生活的每一刻，實現自己的夢想。無論走到哪裡，我們的心永遠與他們同在。</w:t>
      </w:r>
    </w:p>
    <w:p w14:paraId="20DA9C0F" w14:textId="77777777" w:rsidR="003A06C9" w:rsidRPr="00CB04E7" w:rsidRDefault="003A06C9" w:rsidP="003A06C9">
      <w:pPr>
        <w:widowControl w:val="0"/>
        <w:spacing w:line="278" w:lineRule="auto"/>
      </w:pPr>
      <w:r w:rsidRPr="00CB04E7">
        <w:t>最後，讓我們再次以熱烈的掌聲，感謝</w:t>
      </w:r>
      <w:r w:rsidRPr="00CB04E7">
        <w:t>[</w:t>
      </w:r>
      <w:r w:rsidRPr="00CB04E7">
        <w:t>姓名</w:t>
      </w:r>
      <w:r w:rsidRPr="00CB04E7">
        <w:t>]</w:t>
      </w:r>
      <w:r w:rsidRPr="00CB04E7">
        <w:t>多年的辛勤付出，祝福他們未來一切順利，幸福安康！</w:t>
      </w:r>
    </w:p>
    <w:p w14:paraId="7DA1B58D" w14:textId="77777777" w:rsidR="003A06C9" w:rsidRPr="00CB04E7" w:rsidRDefault="003A06C9" w:rsidP="003A06C9">
      <w:pPr>
        <w:widowControl w:val="0"/>
        <w:spacing w:line="278" w:lineRule="auto"/>
      </w:pPr>
      <w:r w:rsidRPr="00CB04E7">
        <w:t>謝謝大家！</w:t>
      </w:r>
    </w:p>
    <w:p w14:paraId="3FBED4B7" w14:textId="77777777" w:rsidR="003A06C9" w:rsidRPr="00CB04E7" w:rsidRDefault="003A06C9" w:rsidP="003A06C9">
      <w:pPr>
        <w:widowControl w:val="0"/>
        <w:spacing w:line="278" w:lineRule="auto"/>
      </w:pPr>
      <w:r>
        <w:pict w14:anchorId="3B8631F1">
          <v:rect id="_x0000_i1026" style="width:4.3pt;height:1.5pt" o:hrpct="0" o:hrstd="t" o:hrnoshade="t" o:hr="t" fillcolor="#242424" stroked="f"/>
        </w:pict>
      </w:r>
    </w:p>
    <w:p w14:paraId="16F338F0" w14:textId="77777777" w:rsidR="003A06C9" w:rsidRPr="00CB04E7" w:rsidRDefault="003A06C9" w:rsidP="003A06C9">
      <w:pPr>
        <w:widowControl w:val="0"/>
        <w:spacing w:line="278" w:lineRule="auto"/>
      </w:pPr>
      <w:r w:rsidRPr="00CB04E7">
        <w:t>接下來是三篇五言絶句：</w:t>
      </w:r>
    </w:p>
    <w:p w14:paraId="0BDC1B78" w14:textId="77777777" w:rsidR="003A06C9" w:rsidRPr="00CB04E7" w:rsidRDefault="003A06C9" w:rsidP="003A06C9">
      <w:pPr>
        <w:widowControl w:val="0"/>
        <w:spacing w:line="278" w:lineRule="auto"/>
      </w:pPr>
      <w:r w:rsidRPr="00CB04E7">
        <w:rPr>
          <w:b/>
          <w:bCs/>
        </w:rPr>
        <w:t>感謝</w:t>
      </w:r>
      <w:r w:rsidRPr="00CB04E7">
        <w:t xml:space="preserve"> </w:t>
      </w:r>
      <w:r w:rsidRPr="00CB04E7">
        <w:t>辛勤多歲月，</w:t>
      </w:r>
      <w:r w:rsidRPr="00CB04E7">
        <w:br/>
      </w:r>
      <w:r w:rsidRPr="00CB04E7">
        <w:t>心血灑崗位。</w:t>
      </w:r>
      <w:r w:rsidRPr="00CB04E7">
        <w:br/>
      </w:r>
      <w:r w:rsidRPr="00CB04E7">
        <w:lastRenderedPageBreak/>
        <w:t>今日榮退時，</w:t>
      </w:r>
      <w:r w:rsidRPr="00CB04E7">
        <w:br/>
      </w:r>
      <w:r w:rsidRPr="00CB04E7">
        <w:t>感恩情滿懷。</w:t>
      </w:r>
    </w:p>
    <w:p w14:paraId="16167AA0" w14:textId="77777777" w:rsidR="003A06C9" w:rsidRPr="00CB04E7" w:rsidRDefault="003A06C9" w:rsidP="003A06C9">
      <w:pPr>
        <w:widowControl w:val="0"/>
        <w:spacing w:line="278" w:lineRule="auto"/>
      </w:pPr>
      <w:r w:rsidRPr="00CB04E7">
        <w:rPr>
          <w:b/>
          <w:bCs/>
        </w:rPr>
        <w:t>回憶</w:t>
      </w:r>
      <w:r w:rsidRPr="00CB04E7">
        <w:t xml:space="preserve"> </w:t>
      </w:r>
      <w:r w:rsidRPr="00CB04E7">
        <w:t>共事多歡笑，</w:t>
      </w:r>
      <w:r w:rsidRPr="00CB04E7">
        <w:br/>
      </w:r>
      <w:r w:rsidRPr="00CB04E7">
        <w:t>歲月如歌謠。</w:t>
      </w:r>
      <w:r w:rsidRPr="00CB04E7">
        <w:br/>
      </w:r>
      <w:r w:rsidRPr="00CB04E7">
        <w:t>回首皆美好，</w:t>
      </w:r>
      <w:r w:rsidRPr="00CB04E7">
        <w:br/>
      </w:r>
      <w:r w:rsidRPr="00CB04E7">
        <w:t>情誼永不老。</w:t>
      </w:r>
    </w:p>
    <w:p w14:paraId="776B1028" w14:textId="77777777" w:rsidR="003A06C9" w:rsidRPr="00CB04E7" w:rsidRDefault="003A06C9" w:rsidP="003A06C9">
      <w:pPr>
        <w:widowControl w:val="0"/>
        <w:spacing w:line="278" w:lineRule="auto"/>
      </w:pPr>
      <w:r w:rsidRPr="00CB04E7">
        <w:rPr>
          <w:b/>
          <w:bCs/>
        </w:rPr>
        <w:t>祝福</w:t>
      </w:r>
      <w:r w:rsidRPr="00CB04E7">
        <w:t xml:space="preserve"> </w:t>
      </w:r>
      <w:r w:rsidRPr="00CB04E7">
        <w:t>前程似錦繡，</w:t>
      </w:r>
      <w:r w:rsidRPr="00CB04E7">
        <w:br/>
      </w:r>
      <w:r w:rsidRPr="00CB04E7">
        <w:t>未來更輝煌。</w:t>
      </w:r>
      <w:r w:rsidRPr="00CB04E7">
        <w:br/>
      </w:r>
      <w:r w:rsidRPr="00CB04E7">
        <w:t>祝君安康樂，</w:t>
      </w:r>
      <w:r w:rsidRPr="00CB04E7">
        <w:br/>
      </w:r>
      <w:r w:rsidRPr="00CB04E7">
        <w:t>幸福萬年長。</w:t>
      </w:r>
    </w:p>
    <w:p w14:paraId="6157CC09" w14:textId="77777777" w:rsidR="003A06C9" w:rsidRPr="00CB04E7" w:rsidRDefault="003A06C9" w:rsidP="003A06C9">
      <w:pPr>
        <w:widowControl w:val="0"/>
        <w:spacing w:line="278" w:lineRule="auto"/>
      </w:pPr>
      <w:r>
        <w:pict w14:anchorId="2636B854">
          <v:rect id="_x0000_i1027" style="width:4.3pt;height:1.5pt" o:hrpct="0" o:hrstd="t" o:hrnoshade="t" o:hr="t" fillcolor="#242424" stroked="f"/>
        </w:pict>
      </w:r>
    </w:p>
    <w:p w14:paraId="003B58B4" w14:textId="77777777" w:rsidR="003A06C9" w:rsidRPr="00CB04E7" w:rsidRDefault="003A06C9" w:rsidP="003A06C9">
      <w:pPr>
        <w:widowControl w:val="0"/>
        <w:spacing w:line="278" w:lineRule="auto"/>
      </w:pPr>
      <w:r w:rsidRPr="00CB04E7">
        <w:t>這些內容將會被整理成</w:t>
      </w:r>
      <w:r w:rsidRPr="00CB04E7">
        <w:t>Word</w:t>
      </w:r>
      <w:r w:rsidRPr="00CB04E7">
        <w:t>和簡報文件。希望這些文字能夠表達出您對同事的深情厚誼。如果有任何修改或添加的需求，請隨時告訴我。</w:t>
      </w:r>
    </w:p>
    <w:p w14:paraId="7FC6A649" w14:textId="77777777" w:rsidR="003A06C9" w:rsidRPr="00CB04E7" w:rsidRDefault="003A06C9" w:rsidP="003A06C9"/>
    <w:p w14:paraId="02E647DE" w14:textId="77777777" w:rsidR="003A06C9" w:rsidRDefault="003A06C9" w:rsidP="003A06C9">
      <w:r>
        <w:br w:type="page"/>
      </w:r>
    </w:p>
    <w:p w14:paraId="575FCF90" w14:textId="77777777" w:rsidR="003A06C9" w:rsidRDefault="003A06C9" w:rsidP="003A06C9">
      <w:pPr>
        <w:pStyle w:val="font12-bluebg"/>
        <w:rPr>
          <w:lang w:eastAsia="zh-TW"/>
        </w:rPr>
      </w:pPr>
      <w:r w:rsidRPr="00F45343">
        <w:rPr>
          <w:lang w:eastAsia="zh-TW"/>
        </w:rPr>
        <w:lastRenderedPageBreak/>
        <w:t>請補上</w:t>
      </w:r>
      <w:r w:rsidRPr="00F45343">
        <w:rPr>
          <w:lang w:eastAsia="zh-TW"/>
        </w:rPr>
        <w:t>Word</w:t>
      </w:r>
      <w:r w:rsidRPr="00F45343">
        <w:rPr>
          <w:lang w:eastAsia="zh-TW"/>
        </w:rPr>
        <w:t>與簡報檔案的內容格式建議</w:t>
      </w:r>
    </w:p>
    <w:p w14:paraId="11AA9ED6" w14:textId="77777777" w:rsidR="003A06C9" w:rsidRPr="00694A28" w:rsidRDefault="003A06C9" w:rsidP="003A06C9">
      <w:pPr>
        <w:rPr>
          <w:lang w:eastAsia="zh-TW"/>
        </w:rPr>
      </w:pPr>
      <w:r w:rsidRPr="00694A28">
        <w:rPr>
          <w:lang w:eastAsia="zh-TW"/>
        </w:rPr>
        <w:t>好的，以下是</w:t>
      </w:r>
      <w:r w:rsidRPr="00694A28">
        <w:rPr>
          <w:lang w:eastAsia="zh-TW"/>
        </w:rPr>
        <w:t>Word</w:t>
      </w:r>
      <w:r w:rsidRPr="00694A28">
        <w:rPr>
          <w:lang w:eastAsia="zh-TW"/>
        </w:rPr>
        <w:t>和簡報檔案的內容格式建議：</w:t>
      </w:r>
    </w:p>
    <w:p w14:paraId="599C21DA" w14:textId="77777777" w:rsidR="003A06C9" w:rsidRPr="00694A28" w:rsidRDefault="003A06C9" w:rsidP="003A06C9">
      <w:pPr>
        <w:rPr>
          <w:b/>
          <w:bCs/>
          <w:lang w:eastAsia="zh-TW"/>
        </w:rPr>
      </w:pPr>
      <w:r w:rsidRPr="00694A28">
        <w:rPr>
          <w:b/>
          <w:bCs/>
          <w:lang w:eastAsia="zh-TW"/>
        </w:rPr>
        <w:t>Word</w:t>
      </w:r>
      <w:r w:rsidRPr="00694A28">
        <w:rPr>
          <w:b/>
          <w:bCs/>
          <w:lang w:eastAsia="zh-TW"/>
        </w:rPr>
        <w:t>文件格式建議：</w:t>
      </w:r>
    </w:p>
    <w:p w14:paraId="55CB852E" w14:textId="77777777" w:rsidR="003A06C9" w:rsidRPr="00694A28" w:rsidRDefault="003A06C9" w:rsidP="003A06C9">
      <w:pPr>
        <w:numPr>
          <w:ilvl w:val="0"/>
          <w:numId w:val="9"/>
        </w:numPr>
        <w:rPr>
          <w:lang w:eastAsia="zh-TW"/>
        </w:rPr>
      </w:pPr>
      <w:r w:rsidRPr="00694A28">
        <w:rPr>
          <w:b/>
          <w:bCs/>
          <w:lang w:eastAsia="zh-TW"/>
        </w:rPr>
        <w:t>標題</w:t>
      </w:r>
      <w:r w:rsidRPr="00694A28">
        <w:rPr>
          <w:lang w:eastAsia="zh-TW"/>
        </w:rPr>
        <w:t>：使用大號字體（如</w:t>
      </w:r>
      <w:r w:rsidRPr="00694A28">
        <w:rPr>
          <w:lang w:eastAsia="zh-TW"/>
        </w:rPr>
        <w:t>16</w:t>
      </w:r>
      <w:r w:rsidRPr="00694A28">
        <w:rPr>
          <w:lang w:eastAsia="zh-TW"/>
        </w:rPr>
        <w:t>號字體），加粗，居中對齊。</w:t>
      </w:r>
    </w:p>
    <w:p w14:paraId="7BC11F82" w14:textId="77777777" w:rsidR="003A06C9" w:rsidRPr="00694A28" w:rsidRDefault="003A06C9" w:rsidP="003A06C9">
      <w:pPr>
        <w:numPr>
          <w:ilvl w:val="0"/>
          <w:numId w:val="9"/>
        </w:numPr>
        <w:rPr>
          <w:lang w:eastAsia="zh-TW"/>
        </w:rPr>
      </w:pPr>
      <w:r w:rsidRPr="00694A28">
        <w:rPr>
          <w:b/>
          <w:bCs/>
          <w:lang w:eastAsia="zh-TW"/>
        </w:rPr>
        <w:t>段落</w:t>
      </w:r>
      <w:r w:rsidRPr="00694A28">
        <w:rPr>
          <w:lang w:eastAsia="zh-TW"/>
        </w:rPr>
        <w:t>：使用標準字體（如</w:t>
      </w:r>
      <w:r w:rsidRPr="00694A28">
        <w:rPr>
          <w:lang w:eastAsia="zh-TW"/>
        </w:rPr>
        <w:t>12</w:t>
      </w:r>
      <w:r w:rsidRPr="00694A28">
        <w:rPr>
          <w:lang w:eastAsia="zh-TW"/>
        </w:rPr>
        <w:t>號字體），段落之間留一行空白，左對齊。</w:t>
      </w:r>
    </w:p>
    <w:p w14:paraId="3AE2AA59" w14:textId="77777777" w:rsidR="003A06C9" w:rsidRPr="00694A28" w:rsidRDefault="003A06C9" w:rsidP="003A06C9">
      <w:pPr>
        <w:numPr>
          <w:ilvl w:val="0"/>
          <w:numId w:val="9"/>
        </w:numPr>
        <w:rPr>
          <w:lang w:eastAsia="zh-TW"/>
        </w:rPr>
      </w:pPr>
      <w:r w:rsidRPr="00694A28">
        <w:rPr>
          <w:b/>
          <w:bCs/>
          <w:lang w:eastAsia="zh-TW"/>
        </w:rPr>
        <w:t>詩文</w:t>
      </w:r>
      <w:r w:rsidRPr="00694A28">
        <w:rPr>
          <w:lang w:eastAsia="zh-TW"/>
        </w:rPr>
        <w:t>：使用斜體字體，並在每篇詩文之間留一行空白。</w:t>
      </w:r>
    </w:p>
    <w:p w14:paraId="24ADF65E" w14:textId="77777777" w:rsidR="003A06C9" w:rsidRPr="00694A28" w:rsidRDefault="003A06C9" w:rsidP="003A06C9">
      <w:pPr>
        <w:numPr>
          <w:ilvl w:val="0"/>
          <w:numId w:val="9"/>
        </w:numPr>
        <w:rPr>
          <w:lang w:eastAsia="zh-TW"/>
        </w:rPr>
      </w:pPr>
      <w:r w:rsidRPr="00694A28">
        <w:rPr>
          <w:b/>
          <w:bCs/>
          <w:lang w:eastAsia="zh-TW"/>
        </w:rPr>
        <w:t>頁眉</w:t>
      </w:r>
      <w:r w:rsidRPr="00694A28">
        <w:rPr>
          <w:b/>
          <w:bCs/>
          <w:lang w:eastAsia="zh-TW"/>
        </w:rPr>
        <w:t>/</w:t>
      </w:r>
      <w:r w:rsidRPr="00694A28">
        <w:rPr>
          <w:b/>
          <w:bCs/>
          <w:lang w:eastAsia="zh-TW"/>
        </w:rPr>
        <w:t>頁腳</w:t>
      </w:r>
      <w:r w:rsidRPr="00694A28">
        <w:rPr>
          <w:lang w:eastAsia="zh-TW"/>
        </w:rPr>
        <w:t>：可以添加頁眉或頁腳，包含公司名稱或活動名稱。</w:t>
      </w:r>
    </w:p>
    <w:p w14:paraId="40D14C6A" w14:textId="77777777" w:rsidR="003A06C9" w:rsidRPr="00694A28" w:rsidRDefault="003A06C9" w:rsidP="003A06C9">
      <w:pPr>
        <w:numPr>
          <w:ilvl w:val="0"/>
          <w:numId w:val="9"/>
        </w:numPr>
        <w:rPr>
          <w:lang w:eastAsia="zh-TW"/>
        </w:rPr>
      </w:pPr>
      <w:r w:rsidRPr="00694A28">
        <w:rPr>
          <w:b/>
          <w:bCs/>
          <w:lang w:eastAsia="zh-TW"/>
        </w:rPr>
        <w:t>頁碼</w:t>
      </w:r>
      <w:r w:rsidRPr="00694A28">
        <w:rPr>
          <w:lang w:eastAsia="zh-TW"/>
        </w:rPr>
        <w:t>：在頁腳添加頁碼，居中對齊。</w:t>
      </w:r>
    </w:p>
    <w:p w14:paraId="386D574C" w14:textId="77777777" w:rsidR="003A06C9" w:rsidRPr="00694A28" w:rsidRDefault="003A06C9" w:rsidP="003A06C9">
      <w:pPr>
        <w:rPr>
          <w:b/>
          <w:bCs/>
          <w:lang w:eastAsia="zh-TW"/>
        </w:rPr>
      </w:pPr>
      <w:r w:rsidRPr="00694A28">
        <w:rPr>
          <w:b/>
          <w:bCs/>
          <w:lang w:eastAsia="zh-TW"/>
        </w:rPr>
        <w:t>簡報文件格式建議：</w:t>
      </w:r>
    </w:p>
    <w:p w14:paraId="55BAE1D0" w14:textId="77777777" w:rsidR="003A06C9" w:rsidRPr="00694A28" w:rsidRDefault="003A06C9" w:rsidP="003A06C9">
      <w:pPr>
        <w:numPr>
          <w:ilvl w:val="0"/>
          <w:numId w:val="10"/>
        </w:numPr>
        <w:rPr>
          <w:lang w:eastAsia="zh-TW"/>
        </w:rPr>
      </w:pPr>
      <w:r w:rsidRPr="00694A28">
        <w:rPr>
          <w:b/>
          <w:bCs/>
          <w:lang w:eastAsia="zh-TW"/>
        </w:rPr>
        <w:t>封面頁</w:t>
      </w:r>
      <w:r w:rsidRPr="00694A28">
        <w:rPr>
          <w:lang w:eastAsia="zh-TW"/>
        </w:rPr>
        <w:t>：</w:t>
      </w:r>
      <w:r w:rsidRPr="00694A28">
        <w:rPr>
          <w:lang w:eastAsia="zh-TW"/>
        </w:rPr>
        <w:t xml:space="preserve"> </w:t>
      </w:r>
    </w:p>
    <w:p w14:paraId="7D75D548" w14:textId="77777777" w:rsidR="003A06C9" w:rsidRPr="00694A28" w:rsidRDefault="003A06C9" w:rsidP="003A06C9">
      <w:pPr>
        <w:numPr>
          <w:ilvl w:val="1"/>
          <w:numId w:val="11"/>
        </w:numPr>
        <w:rPr>
          <w:lang w:eastAsia="zh-TW"/>
        </w:rPr>
      </w:pPr>
      <w:r w:rsidRPr="00694A28">
        <w:rPr>
          <w:b/>
          <w:bCs/>
          <w:lang w:eastAsia="zh-TW"/>
        </w:rPr>
        <w:t>標題</w:t>
      </w:r>
      <w:r w:rsidRPr="00694A28">
        <w:rPr>
          <w:lang w:eastAsia="zh-TW"/>
        </w:rPr>
        <w:t>：使用大號字體（如</w:t>
      </w:r>
      <w:r w:rsidRPr="00694A28">
        <w:rPr>
          <w:lang w:eastAsia="zh-TW"/>
        </w:rPr>
        <w:t>44</w:t>
      </w:r>
      <w:r w:rsidRPr="00694A28">
        <w:rPr>
          <w:lang w:eastAsia="zh-TW"/>
        </w:rPr>
        <w:t>號字體），加粗，居中對齊。</w:t>
      </w:r>
    </w:p>
    <w:p w14:paraId="2C841A80" w14:textId="77777777" w:rsidR="003A06C9" w:rsidRPr="00694A28" w:rsidRDefault="003A06C9" w:rsidP="003A06C9">
      <w:pPr>
        <w:numPr>
          <w:ilvl w:val="1"/>
          <w:numId w:val="11"/>
        </w:numPr>
        <w:rPr>
          <w:lang w:eastAsia="zh-TW"/>
        </w:rPr>
      </w:pPr>
      <w:r w:rsidRPr="00694A28">
        <w:rPr>
          <w:b/>
          <w:bCs/>
          <w:lang w:eastAsia="zh-TW"/>
        </w:rPr>
        <w:t>副標題</w:t>
      </w:r>
      <w:r w:rsidRPr="00694A28">
        <w:rPr>
          <w:lang w:eastAsia="zh-TW"/>
        </w:rPr>
        <w:t>：使用中號字體（如</w:t>
      </w:r>
      <w:r w:rsidRPr="00694A28">
        <w:rPr>
          <w:lang w:eastAsia="zh-TW"/>
        </w:rPr>
        <w:t>32</w:t>
      </w:r>
      <w:r w:rsidRPr="00694A28">
        <w:rPr>
          <w:lang w:eastAsia="zh-TW"/>
        </w:rPr>
        <w:t>號字體），加粗，居中對齊。</w:t>
      </w:r>
    </w:p>
    <w:p w14:paraId="62F97757" w14:textId="77777777" w:rsidR="003A06C9" w:rsidRPr="00694A28" w:rsidRDefault="003A06C9" w:rsidP="003A06C9">
      <w:pPr>
        <w:numPr>
          <w:ilvl w:val="1"/>
          <w:numId w:val="11"/>
        </w:numPr>
        <w:rPr>
          <w:lang w:eastAsia="zh-TW"/>
        </w:rPr>
      </w:pPr>
      <w:r w:rsidRPr="00694A28">
        <w:rPr>
          <w:b/>
          <w:bCs/>
          <w:lang w:eastAsia="zh-TW"/>
        </w:rPr>
        <w:t>背景</w:t>
      </w:r>
      <w:r w:rsidRPr="00694A28">
        <w:rPr>
          <w:lang w:eastAsia="zh-TW"/>
        </w:rPr>
        <w:t>：可以使用與公司形象或活動主題相關的圖片或顏色。</w:t>
      </w:r>
    </w:p>
    <w:p w14:paraId="17643274" w14:textId="77777777" w:rsidR="003A06C9" w:rsidRPr="00694A28" w:rsidRDefault="003A06C9" w:rsidP="003A06C9">
      <w:pPr>
        <w:numPr>
          <w:ilvl w:val="0"/>
          <w:numId w:val="10"/>
        </w:numPr>
        <w:rPr>
          <w:lang w:eastAsia="zh-TW"/>
        </w:rPr>
      </w:pPr>
      <w:r w:rsidRPr="00694A28">
        <w:rPr>
          <w:b/>
          <w:bCs/>
          <w:lang w:eastAsia="zh-TW"/>
        </w:rPr>
        <w:t>內容頁</w:t>
      </w:r>
      <w:r w:rsidRPr="00694A28">
        <w:rPr>
          <w:lang w:eastAsia="zh-TW"/>
        </w:rPr>
        <w:t>：</w:t>
      </w:r>
      <w:r w:rsidRPr="00694A28">
        <w:rPr>
          <w:lang w:eastAsia="zh-TW"/>
        </w:rPr>
        <w:t xml:space="preserve"> </w:t>
      </w:r>
    </w:p>
    <w:p w14:paraId="79F04A8D" w14:textId="77777777" w:rsidR="003A06C9" w:rsidRPr="00694A28" w:rsidRDefault="003A06C9" w:rsidP="003A06C9">
      <w:pPr>
        <w:numPr>
          <w:ilvl w:val="1"/>
          <w:numId w:val="12"/>
        </w:numPr>
        <w:rPr>
          <w:lang w:eastAsia="zh-TW"/>
        </w:rPr>
      </w:pPr>
      <w:r w:rsidRPr="00694A28">
        <w:rPr>
          <w:b/>
          <w:bCs/>
          <w:lang w:eastAsia="zh-TW"/>
        </w:rPr>
        <w:t>標題</w:t>
      </w:r>
      <w:r w:rsidRPr="00694A28">
        <w:rPr>
          <w:lang w:eastAsia="zh-TW"/>
        </w:rPr>
        <w:t>：使用大號字體（如</w:t>
      </w:r>
      <w:r w:rsidRPr="00694A28">
        <w:rPr>
          <w:lang w:eastAsia="zh-TW"/>
        </w:rPr>
        <w:t>32</w:t>
      </w:r>
      <w:r w:rsidRPr="00694A28">
        <w:rPr>
          <w:lang w:eastAsia="zh-TW"/>
        </w:rPr>
        <w:t>號字體），加粗，左對齊。</w:t>
      </w:r>
    </w:p>
    <w:p w14:paraId="12690F31" w14:textId="77777777" w:rsidR="003A06C9" w:rsidRPr="00694A28" w:rsidRDefault="003A06C9" w:rsidP="003A06C9">
      <w:pPr>
        <w:numPr>
          <w:ilvl w:val="1"/>
          <w:numId w:val="12"/>
        </w:numPr>
        <w:rPr>
          <w:lang w:eastAsia="zh-TW"/>
        </w:rPr>
      </w:pPr>
      <w:r w:rsidRPr="00694A28">
        <w:rPr>
          <w:b/>
          <w:bCs/>
          <w:lang w:eastAsia="zh-TW"/>
        </w:rPr>
        <w:t>正文</w:t>
      </w:r>
      <w:r w:rsidRPr="00694A28">
        <w:rPr>
          <w:lang w:eastAsia="zh-TW"/>
        </w:rPr>
        <w:t>：使用標準字體（如</w:t>
      </w:r>
      <w:r w:rsidRPr="00694A28">
        <w:rPr>
          <w:lang w:eastAsia="zh-TW"/>
        </w:rPr>
        <w:t>24</w:t>
      </w:r>
      <w:r w:rsidRPr="00694A28">
        <w:rPr>
          <w:lang w:eastAsia="zh-TW"/>
        </w:rPr>
        <w:t>號字體），左對齊。</w:t>
      </w:r>
    </w:p>
    <w:p w14:paraId="637889F7" w14:textId="77777777" w:rsidR="003A06C9" w:rsidRPr="00694A28" w:rsidRDefault="003A06C9" w:rsidP="003A06C9">
      <w:pPr>
        <w:numPr>
          <w:ilvl w:val="1"/>
          <w:numId w:val="12"/>
        </w:numPr>
        <w:rPr>
          <w:lang w:eastAsia="zh-TW"/>
        </w:rPr>
      </w:pPr>
      <w:r w:rsidRPr="00694A28">
        <w:rPr>
          <w:b/>
          <w:bCs/>
          <w:lang w:eastAsia="zh-TW"/>
        </w:rPr>
        <w:t>段落</w:t>
      </w:r>
      <w:r w:rsidRPr="00694A28">
        <w:rPr>
          <w:lang w:eastAsia="zh-TW"/>
        </w:rPr>
        <w:t>：每段之間留一行空白。</w:t>
      </w:r>
    </w:p>
    <w:p w14:paraId="2251A74B" w14:textId="77777777" w:rsidR="003A06C9" w:rsidRPr="00694A28" w:rsidRDefault="003A06C9" w:rsidP="003A06C9">
      <w:pPr>
        <w:numPr>
          <w:ilvl w:val="1"/>
          <w:numId w:val="12"/>
        </w:numPr>
        <w:rPr>
          <w:lang w:eastAsia="zh-TW"/>
        </w:rPr>
      </w:pPr>
      <w:r w:rsidRPr="00694A28">
        <w:rPr>
          <w:b/>
          <w:bCs/>
          <w:lang w:eastAsia="zh-TW"/>
        </w:rPr>
        <w:t>詩文</w:t>
      </w:r>
      <w:r w:rsidRPr="00694A28">
        <w:rPr>
          <w:lang w:eastAsia="zh-TW"/>
        </w:rPr>
        <w:t>：使用斜體字體，並在每篇詩文之間留一行空白。</w:t>
      </w:r>
    </w:p>
    <w:p w14:paraId="318BA491" w14:textId="77777777" w:rsidR="003A06C9" w:rsidRPr="00694A28" w:rsidRDefault="003A06C9" w:rsidP="003A06C9">
      <w:pPr>
        <w:numPr>
          <w:ilvl w:val="0"/>
          <w:numId w:val="10"/>
        </w:numPr>
        <w:rPr>
          <w:lang w:eastAsia="zh-TW"/>
        </w:rPr>
      </w:pPr>
      <w:r w:rsidRPr="00694A28">
        <w:rPr>
          <w:b/>
          <w:bCs/>
          <w:lang w:eastAsia="zh-TW"/>
        </w:rPr>
        <w:t>結尾頁</w:t>
      </w:r>
      <w:r w:rsidRPr="00694A28">
        <w:rPr>
          <w:lang w:eastAsia="zh-TW"/>
        </w:rPr>
        <w:t>：</w:t>
      </w:r>
      <w:r w:rsidRPr="00694A28">
        <w:rPr>
          <w:lang w:eastAsia="zh-TW"/>
        </w:rPr>
        <w:t xml:space="preserve"> </w:t>
      </w:r>
    </w:p>
    <w:p w14:paraId="55350A9E" w14:textId="77777777" w:rsidR="003A06C9" w:rsidRPr="00694A28" w:rsidRDefault="003A06C9" w:rsidP="003A06C9">
      <w:pPr>
        <w:numPr>
          <w:ilvl w:val="1"/>
          <w:numId w:val="13"/>
        </w:numPr>
        <w:rPr>
          <w:lang w:eastAsia="zh-TW"/>
        </w:rPr>
      </w:pPr>
      <w:proofErr w:type="gramStart"/>
      <w:r w:rsidRPr="00694A28">
        <w:rPr>
          <w:b/>
          <w:bCs/>
          <w:lang w:eastAsia="zh-TW"/>
        </w:rPr>
        <w:t>感</w:t>
      </w:r>
      <w:proofErr w:type="gramEnd"/>
      <w:r w:rsidRPr="00694A28">
        <w:rPr>
          <w:b/>
          <w:bCs/>
          <w:lang w:eastAsia="zh-TW"/>
        </w:rPr>
        <w:t>謝詞</w:t>
      </w:r>
      <w:r w:rsidRPr="00694A28">
        <w:rPr>
          <w:lang w:eastAsia="zh-TW"/>
        </w:rPr>
        <w:t>：使用大號字體（如</w:t>
      </w:r>
      <w:r w:rsidRPr="00694A28">
        <w:rPr>
          <w:lang w:eastAsia="zh-TW"/>
        </w:rPr>
        <w:t>32</w:t>
      </w:r>
      <w:r w:rsidRPr="00694A28">
        <w:rPr>
          <w:lang w:eastAsia="zh-TW"/>
        </w:rPr>
        <w:t>號字體），加粗，居中對齊。</w:t>
      </w:r>
    </w:p>
    <w:p w14:paraId="6EE53539" w14:textId="77777777" w:rsidR="003A06C9" w:rsidRPr="00694A28" w:rsidRDefault="003A06C9" w:rsidP="003A06C9">
      <w:pPr>
        <w:numPr>
          <w:ilvl w:val="1"/>
          <w:numId w:val="13"/>
        </w:numPr>
        <w:rPr>
          <w:lang w:eastAsia="zh-TW"/>
        </w:rPr>
      </w:pPr>
      <w:r w:rsidRPr="00694A28">
        <w:rPr>
          <w:b/>
          <w:bCs/>
          <w:lang w:eastAsia="zh-TW"/>
        </w:rPr>
        <w:t>背景</w:t>
      </w:r>
      <w:r w:rsidRPr="00694A28">
        <w:rPr>
          <w:lang w:eastAsia="zh-TW"/>
        </w:rPr>
        <w:t>：可以使用與封面頁相同的圖片或顏色，保持整體一致性。</w:t>
      </w:r>
    </w:p>
    <w:p w14:paraId="6A37C623" w14:textId="77777777" w:rsidR="003A06C9" w:rsidRPr="00694A28" w:rsidRDefault="003A06C9" w:rsidP="003A06C9">
      <w:pPr>
        <w:rPr>
          <w:lang w:eastAsia="zh-TW"/>
        </w:rPr>
      </w:pPr>
      <w:r w:rsidRPr="00694A28">
        <w:rPr>
          <w:lang w:eastAsia="zh-TW"/>
        </w:rPr>
        <w:t>這些格式建議可以幫助您創建一個專業且美觀的</w:t>
      </w:r>
      <w:r w:rsidRPr="00694A28">
        <w:rPr>
          <w:lang w:eastAsia="zh-TW"/>
        </w:rPr>
        <w:t>Word</w:t>
      </w:r>
      <w:r w:rsidRPr="00694A28">
        <w:rPr>
          <w:lang w:eastAsia="zh-TW"/>
        </w:rPr>
        <w:t>和簡報文件。如果有任何其他需求或修改，請隨時告訴我。</w:t>
      </w:r>
    </w:p>
    <w:p w14:paraId="78B9256C" w14:textId="77777777" w:rsidR="003A06C9" w:rsidRDefault="003A06C9" w:rsidP="003A06C9">
      <w:pPr>
        <w:rPr>
          <w:lang w:eastAsia="zh-TW"/>
        </w:rPr>
      </w:pPr>
      <w:r>
        <w:rPr>
          <w:lang w:eastAsia="zh-TW"/>
        </w:rPr>
        <w:br w:type="page"/>
      </w:r>
    </w:p>
    <w:p w14:paraId="71DD91F9" w14:textId="77777777" w:rsidR="003A06C9" w:rsidRPr="00AA58B7" w:rsidRDefault="003A06C9" w:rsidP="003A06C9">
      <w:pPr>
        <w:pStyle w:val="font12-bluebg"/>
        <w:rPr>
          <w:lang w:eastAsia="zh-TW"/>
        </w:rPr>
      </w:pPr>
      <w:r w:rsidRPr="00AA58B7">
        <w:rPr>
          <w:lang w:eastAsia="zh-TW"/>
        </w:rPr>
        <w:lastRenderedPageBreak/>
        <w:t>請提供</w:t>
      </w:r>
      <w:r w:rsidRPr="00AA58B7">
        <w:rPr>
          <w:lang w:eastAsia="zh-TW"/>
        </w:rPr>
        <w:t>Word</w:t>
      </w:r>
      <w:r w:rsidRPr="00AA58B7">
        <w:rPr>
          <w:lang w:eastAsia="zh-TW"/>
        </w:rPr>
        <w:t>與簡報的範本檔案內容</w:t>
      </w:r>
    </w:p>
    <w:p w14:paraId="5C35F378" w14:textId="77777777" w:rsidR="003A06C9" w:rsidRDefault="003A06C9" w:rsidP="003A06C9">
      <w:pPr>
        <w:rPr>
          <w:lang w:eastAsia="zh-TW"/>
        </w:rPr>
      </w:pPr>
    </w:p>
    <w:p w14:paraId="1CCA1FBB" w14:textId="77777777" w:rsidR="003A06C9" w:rsidRPr="006E7439" w:rsidRDefault="003A06C9" w:rsidP="003A06C9">
      <w:pPr>
        <w:rPr>
          <w:lang w:eastAsia="zh-TW"/>
        </w:rPr>
      </w:pPr>
      <w:r w:rsidRPr="006E7439">
        <w:rPr>
          <w:lang w:eastAsia="zh-TW"/>
        </w:rPr>
        <w:t>好的，以下是</w:t>
      </w:r>
      <w:r w:rsidRPr="006E7439">
        <w:rPr>
          <w:lang w:eastAsia="zh-TW"/>
        </w:rPr>
        <w:t>Word</w:t>
      </w:r>
      <w:r w:rsidRPr="006E7439">
        <w:rPr>
          <w:lang w:eastAsia="zh-TW"/>
        </w:rPr>
        <w:t>和簡報範本檔案的內容建議：</w:t>
      </w:r>
    </w:p>
    <w:p w14:paraId="11301A4F" w14:textId="77777777" w:rsidR="003A06C9" w:rsidRPr="006E7439" w:rsidRDefault="003A06C9" w:rsidP="003A06C9">
      <w:pPr>
        <w:rPr>
          <w:b/>
          <w:bCs/>
          <w:lang w:eastAsia="zh-TW"/>
        </w:rPr>
      </w:pPr>
      <w:r w:rsidRPr="006E7439">
        <w:rPr>
          <w:b/>
          <w:bCs/>
          <w:lang w:eastAsia="zh-TW"/>
        </w:rPr>
        <w:t>Word</w:t>
      </w:r>
      <w:r w:rsidRPr="006E7439">
        <w:rPr>
          <w:b/>
          <w:bCs/>
          <w:lang w:eastAsia="zh-TW"/>
        </w:rPr>
        <w:t>文件範本內容：</w:t>
      </w:r>
    </w:p>
    <w:p w14:paraId="7D6E0636" w14:textId="77777777" w:rsidR="003A06C9" w:rsidRPr="006E7439" w:rsidRDefault="003A06C9" w:rsidP="003A06C9">
      <w:pPr>
        <w:rPr>
          <w:lang w:eastAsia="zh-TW"/>
        </w:rPr>
      </w:pPr>
      <w:r>
        <w:rPr>
          <w:lang w:eastAsia="zh-TW"/>
        </w:rPr>
        <w:pict w14:anchorId="1C4A36D3">
          <v:rect id="_x0000_i1028" style="width:4.3pt;height:1.5pt" o:hrpct="0" o:hrstd="t" o:hrnoshade="t" o:hr="t" fillcolor="#242424" stroked="f"/>
        </w:pict>
      </w:r>
    </w:p>
    <w:p w14:paraId="00F14AB2" w14:textId="77777777" w:rsidR="003A06C9" w:rsidRPr="006E7439" w:rsidRDefault="003A06C9" w:rsidP="003A06C9">
      <w:pPr>
        <w:rPr>
          <w:lang w:eastAsia="zh-TW"/>
        </w:rPr>
      </w:pPr>
      <w:r w:rsidRPr="006E7439">
        <w:rPr>
          <w:b/>
          <w:bCs/>
          <w:lang w:eastAsia="zh-TW"/>
        </w:rPr>
        <w:t>標題</w:t>
      </w:r>
      <w:r w:rsidRPr="006E7439">
        <w:rPr>
          <w:lang w:eastAsia="zh-TW"/>
        </w:rPr>
        <w:t>：</w:t>
      </w:r>
      <w:r w:rsidRPr="006E7439">
        <w:rPr>
          <w:lang w:eastAsia="zh-TW"/>
        </w:rPr>
        <w:br/>
      </w:r>
      <w:r w:rsidRPr="006E7439">
        <w:rPr>
          <w:b/>
          <w:bCs/>
          <w:lang w:eastAsia="zh-TW"/>
        </w:rPr>
        <w:t>歡送會致詞稿</w:t>
      </w:r>
    </w:p>
    <w:p w14:paraId="43CB328E" w14:textId="77777777" w:rsidR="003A06C9" w:rsidRPr="006E7439" w:rsidRDefault="003A06C9" w:rsidP="003A06C9">
      <w:pPr>
        <w:rPr>
          <w:lang w:eastAsia="zh-TW"/>
        </w:rPr>
      </w:pPr>
      <w:r w:rsidRPr="006E7439">
        <w:rPr>
          <w:b/>
          <w:bCs/>
          <w:lang w:eastAsia="zh-TW"/>
        </w:rPr>
        <w:t>尊敬的各位同事、朋友們：</w:t>
      </w:r>
    </w:p>
    <w:p w14:paraId="655F4BA6" w14:textId="77777777" w:rsidR="003A06C9" w:rsidRPr="006E7439" w:rsidRDefault="003A06C9" w:rsidP="003A06C9">
      <w:pPr>
        <w:rPr>
          <w:lang w:eastAsia="zh-TW"/>
        </w:rPr>
      </w:pPr>
      <w:r w:rsidRPr="006E7439">
        <w:rPr>
          <w:lang w:eastAsia="zh-TW"/>
        </w:rPr>
        <w:t>大家好！</w:t>
      </w:r>
    </w:p>
    <w:p w14:paraId="13E61159" w14:textId="77777777" w:rsidR="003A06C9" w:rsidRPr="006E7439" w:rsidRDefault="003A06C9" w:rsidP="003A06C9">
      <w:pPr>
        <w:rPr>
          <w:lang w:eastAsia="zh-TW"/>
        </w:rPr>
      </w:pPr>
      <w:r w:rsidRPr="006E7439">
        <w:rPr>
          <w:lang w:eastAsia="zh-TW"/>
        </w:rPr>
        <w:t>今天我們在這裡聚集一堂，共同為我們敬愛的同事</w:t>
      </w:r>
      <w:r w:rsidRPr="006E7439">
        <w:rPr>
          <w:lang w:eastAsia="zh-TW"/>
        </w:rPr>
        <w:t>[</w:t>
      </w:r>
      <w:r w:rsidRPr="006E7439">
        <w:rPr>
          <w:lang w:eastAsia="zh-TW"/>
        </w:rPr>
        <w:t>姓名</w:t>
      </w:r>
      <w:r w:rsidRPr="006E7439">
        <w:rPr>
          <w:lang w:eastAsia="zh-TW"/>
        </w:rPr>
        <w:t>]</w:t>
      </w:r>
      <w:r w:rsidRPr="006E7439">
        <w:rPr>
          <w:lang w:eastAsia="zh-TW"/>
        </w:rPr>
        <w:t>舉行這場歡送會。這是一個充滿歡樂與溫馨的時刻，我們既為</w:t>
      </w:r>
      <w:r w:rsidRPr="006E7439">
        <w:rPr>
          <w:lang w:eastAsia="zh-TW"/>
        </w:rPr>
        <w:t>[</w:t>
      </w:r>
      <w:r w:rsidRPr="006E7439">
        <w:rPr>
          <w:lang w:eastAsia="zh-TW"/>
        </w:rPr>
        <w:t>姓名</w:t>
      </w:r>
      <w:r w:rsidRPr="006E7439">
        <w:rPr>
          <w:lang w:eastAsia="zh-TW"/>
        </w:rPr>
        <w:t>]</w:t>
      </w:r>
      <w:r w:rsidRPr="006E7439">
        <w:rPr>
          <w:lang w:eastAsia="zh-TW"/>
        </w:rPr>
        <w:t>的榮退感到高興，也為即將與他們告別感到不</w:t>
      </w:r>
      <w:proofErr w:type="gramStart"/>
      <w:r w:rsidRPr="006E7439">
        <w:rPr>
          <w:lang w:eastAsia="zh-TW"/>
        </w:rPr>
        <w:t>捨</w:t>
      </w:r>
      <w:proofErr w:type="gramEnd"/>
      <w:r w:rsidRPr="006E7439">
        <w:rPr>
          <w:lang w:eastAsia="zh-TW"/>
        </w:rPr>
        <w:t>。</w:t>
      </w:r>
    </w:p>
    <w:p w14:paraId="7C344856" w14:textId="77777777" w:rsidR="003A06C9" w:rsidRPr="006E7439" w:rsidRDefault="003A06C9" w:rsidP="003A06C9">
      <w:pPr>
        <w:rPr>
          <w:lang w:eastAsia="zh-TW"/>
        </w:rPr>
      </w:pPr>
      <w:r w:rsidRPr="006E7439">
        <w:rPr>
          <w:lang w:eastAsia="zh-TW"/>
        </w:rPr>
        <w:t>首先，我們要向</w:t>
      </w:r>
      <w:r w:rsidRPr="006E7439">
        <w:rPr>
          <w:lang w:eastAsia="zh-TW"/>
        </w:rPr>
        <w:t>[</w:t>
      </w:r>
      <w:r w:rsidRPr="006E7439">
        <w:rPr>
          <w:lang w:eastAsia="zh-TW"/>
        </w:rPr>
        <w:t>姓名</w:t>
      </w:r>
      <w:r w:rsidRPr="006E7439">
        <w:rPr>
          <w:lang w:eastAsia="zh-TW"/>
        </w:rPr>
        <w:t>]</w:t>
      </w:r>
      <w:r w:rsidRPr="006E7439">
        <w:rPr>
          <w:lang w:eastAsia="zh-TW"/>
        </w:rPr>
        <w:t>表達最誠摯的感謝。多年來，</w:t>
      </w:r>
      <w:r w:rsidRPr="006E7439">
        <w:rPr>
          <w:lang w:eastAsia="zh-TW"/>
        </w:rPr>
        <w:t>[</w:t>
      </w:r>
      <w:r w:rsidRPr="006E7439">
        <w:rPr>
          <w:lang w:eastAsia="zh-TW"/>
        </w:rPr>
        <w:t>姓名</w:t>
      </w:r>
      <w:r w:rsidRPr="006E7439">
        <w:rPr>
          <w:lang w:eastAsia="zh-TW"/>
        </w:rPr>
        <w:t>]</w:t>
      </w:r>
      <w:r w:rsidRPr="006E7439">
        <w:rPr>
          <w:lang w:eastAsia="zh-TW"/>
        </w:rPr>
        <w:t>在工作中兢兢業業，為我們的團隊做出了卓越的貢獻。他們的專業精神和敬業態度，深深地影響了我們每一個人。</w:t>
      </w:r>
    </w:p>
    <w:p w14:paraId="7CC8169B" w14:textId="77777777" w:rsidR="003A06C9" w:rsidRPr="006E7439" w:rsidRDefault="003A06C9" w:rsidP="003A06C9">
      <w:pPr>
        <w:rPr>
          <w:lang w:eastAsia="zh-TW"/>
        </w:rPr>
      </w:pPr>
      <w:r w:rsidRPr="006E7439">
        <w:rPr>
          <w:lang w:eastAsia="zh-TW"/>
        </w:rPr>
        <w:t>回憶起與</w:t>
      </w:r>
      <w:r w:rsidRPr="006E7439">
        <w:rPr>
          <w:lang w:eastAsia="zh-TW"/>
        </w:rPr>
        <w:t>[</w:t>
      </w:r>
      <w:r w:rsidRPr="006E7439">
        <w:rPr>
          <w:lang w:eastAsia="zh-TW"/>
        </w:rPr>
        <w:t>姓名</w:t>
      </w:r>
      <w:r w:rsidRPr="006E7439">
        <w:rPr>
          <w:lang w:eastAsia="zh-TW"/>
        </w:rPr>
        <w:t>]</w:t>
      </w:r>
      <w:r w:rsidRPr="006E7439">
        <w:rPr>
          <w:lang w:eastAsia="zh-TW"/>
        </w:rPr>
        <w:t>一起工作的日子，我們心中充滿了溫暖和感動。無論是工作中的挑戰，還是生活中的點滴，</w:t>
      </w:r>
      <w:r w:rsidRPr="006E7439">
        <w:rPr>
          <w:lang w:eastAsia="zh-TW"/>
        </w:rPr>
        <w:t>[</w:t>
      </w:r>
      <w:r w:rsidRPr="006E7439">
        <w:rPr>
          <w:lang w:eastAsia="zh-TW"/>
        </w:rPr>
        <w:t>姓名</w:t>
      </w:r>
      <w:r w:rsidRPr="006E7439">
        <w:rPr>
          <w:lang w:eastAsia="zh-TW"/>
        </w:rPr>
        <w:t>]</w:t>
      </w:r>
      <w:r w:rsidRPr="006E7439">
        <w:rPr>
          <w:lang w:eastAsia="zh-TW"/>
        </w:rPr>
        <w:t>總是與我們並肩作戰，分享歡笑與淚水。他們的智慧和幽默，讓我們的工作變得更加輕鬆愉快。</w:t>
      </w:r>
    </w:p>
    <w:p w14:paraId="231832D2" w14:textId="77777777" w:rsidR="003A06C9" w:rsidRPr="006E7439" w:rsidRDefault="003A06C9" w:rsidP="003A06C9">
      <w:pPr>
        <w:rPr>
          <w:lang w:eastAsia="zh-TW"/>
        </w:rPr>
      </w:pPr>
      <w:r w:rsidRPr="006E7439">
        <w:rPr>
          <w:lang w:eastAsia="zh-TW"/>
        </w:rPr>
        <w:t>在這個特別的時刻，我們要向</w:t>
      </w:r>
      <w:r w:rsidRPr="006E7439">
        <w:rPr>
          <w:lang w:eastAsia="zh-TW"/>
        </w:rPr>
        <w:t>[</w:t>
      </w:r>
      <w:r w:rsidRPr="006E7439">
        <w:rPr>
          <w:lang w:eastAsia="zh-TW"/>
        </w:rPr>
        <w:t>姓名</w:t>
      </w:r>
      <w:r w:rsidRPr="006E7439">
        <w:rPr>
          <w:lang w:eastAsia="zh-TW"/>
        </w:rPr>
        <w:t>]</w:t>
      </w:r>
      <w:r w:rsidRPr="006E7439">
        <w:rPr>
          <w:lang w:eastAsia="zh-TW"/>
        </w:rPr>
        <w:t>送上最美好的祝福。希望他們在未來的日子裡，能夠享受生活的每一刻，實現自己的夢想。無論走到哪裡，我們的心永遠與他們同在。</w:t>
      </w:r>
    </w:p>
    <w:p w14:paraId="7262552A" w14:textId="77777777" w:rsidR="003A06C9" w:rsidRPr="006E7439" w:rsidRDefault="003A06C9" w:rsidP="003A06C9">
      <w:pPr>
        <w:rPr>
          <w:lang w:eastAsia="zh-TW"/>
        </w:rPr>
      </w:pPr>
      <w:r w:rsidRPr="006E7439">
        <w:rPr>
          <w:lang w:eastAsia="zh-TW"/>
        </w:rPr>
        <w:t>最後，讓我們再次以熱烈的掌聲，感謝</w:t>
      </w:r>
      <w:r w:rsidRPr="006E7439">
        <w:rPr>
          <w:lang w:eastAsia="zh-TW"/>
        </w:rPr>
        <w:t>[</w:t>
      </w:r>
      <w:r w:rsidRPr="006E7439">
        <w:rPr>
          <w:lang w:eastAsia="zh-TW"/>
        </w:rPr>
        <w:t>姓名</w:t>
      </w:r>
      <w:r w:rsidRPr="006E7439">
        <w:rPr>
          <w:lang w:eastAsia="zh-TW"/>
        </w:rPr>
        <w:t>]</w:t>
      </w:r>
      <w:r w:rsidRPr="006E7439">
        <w:rPr>
          <w:lang w:eastAsia="zh-TW"/>
        </w:rPr>
        <w:t>多年的辛勤付出，祝福他們未來一切順利，幸福安康！</w:t>
      </w:r>
    </w:p>
    <w:p w14:paraId="416A12E9" w14:textId="77777777" w:rsidR="003A06C9" w:rsidRPr="006E7439" w:rsidRDefault="003A06C9" w:rsidP="003A06C9">
      <w:pPr>
        <w:rPr>
          <w:lang w:eastAsia="zh-TW"/>
        </w:rPr>
      </w:pPr>
      <w:r w:rsidRPr="006E7439">
        <w:rPr>
          <w:lang w:eastAsia="zh-TW"/>
        </w:rPr>
        <w:t>謝謝大家！</w:t>
      </w:r>
    </w:p>
    <w:p w14:paraId="1D6448CB" w14:textId="77777777" w:rsidR="003A06C9" w:rsidRPr="006E7439" w:rsidRDefault="003A06C9" w:rsidP="003A06C9">
      <w:pPr>
        <w:rPr>
          <w:lang w:eastAsia="zh-TW"/>
        </w:rPr>
      </w:pPr>
      <w:r>
        <w:rPr>
          <w:lang w:eastAsia="zh-TW"/>
        </w:rPr>
        <w:pict w14:anchorId="6625FAFE">
          <v:rect id="_x0000_i1029" style="width:4.3pt;height:1.5pt" o:hrpct="0" o:hrstd="t" o:hrnoshade="t" o:hr="t" fillcolor="#242424" stroked="f"/>
        </w:pict>
      </w:r>
    </w:p>
    <w:p w14:paraId="2B49468D" w14:textId="77777777" w:rsidR="003A06C9" w:rsidRPr="006E7439" w:rsidRDefault="003A06C9" w:rsidP="003A06C9">
      <w:pPr>
        <w:rPr>
          <w:lang w:eastAsia="zh-TW"/>
        </w:rPr>
      </w:pPr>
      <w:r w:rsidRPr="006E7439">
        <w:rPr>
          <w:b/>
          <w:bCs/>
          <w:lang w:eastAsia="zh-TW"/>
        </w:rPr>
        <w:t>詩文</w:t>
      </w:r>
      <w:r w:rsidRPr="006E7439">
        <w:rPr>
          <w:lang w:eastAsia="zh-TW"/>
        </w:rPr>
        <w:t>：</w:t>
      </w:r>
    </w:p>
    <w:p w14:paraId="3524488B" w14:textId="77777777" w:rsidR="003A06C9" w:rsidRPr="006E7439" w:rsidRDefault="003A06C9" w:rsidP="003A06C9">
      <w:pPr>
        <w:rPr>
          <w:lang w:eastAsia="zh-TW"/>
        </w:rPr>
      </w:pPr>
      <w:r w:rsidRPr="006E7439">
        <w:rPr>
          <w:b/>
          <w:bCs/>
          <w:lang w:eastAsia="zh-TW"/>
        </w:rPr>
        <w:lastRenderedPageBreak/>
        <w:t>感謝</w:t>
      </w:r>
      <w:r w:rsidRPr="006E7439">
        <w:rPr>
          <w:lang w:eastAsia="zh-TW"/>
        </w:rPr>
        <w:br/>
      </w:r>
      <w:r w:rsidRPr="006E7439">
        <w:rPr>
          <w:lang w:eastAsia="zh-TW"/>
        </w:rPr>
        <w:t>辛勤多歲月，</w:t>
      </w:r>
      <w:r w:rsidRPr="006E7439">
        <w:rPr>
          <w:lang w:eastAsia="zh-TW"/>
        </w:rPr>
        <w:br/>
      </w:r>
      <w:r w:rsidRPr="006E7439">
        <w:rPr>
          <w:lang w:eastAsia="zh-TW"/>
        </w:rPr>
        <w:t>心血灑崗位。</w:t>
      </w:r>
      <w:r w:rsidRPr="006E7439">
        <w:rPr>
          <w:lang w:eastAsia="zh-TW"/>
        </w:rPr>
        <w:br/>
      </w:r>
      <w:r w:rsidRPr="006E7439">
        <w:rPr>
          <w:lang w:eastAsia="zh-TW"/>
        </w:rPr>
        <w:t>今日榮退時，</w:t>
      </w:r>
      <w:r w:rsidRPr="006E7439">
        <w:rPr>
          <w:lang w:eastAsia="zh-TW"/>
        </w:rPr>
        <w:br/>
      </w:r>
      <w:r w:rsidRPr="006E7439">
        <w:rPr>
          <w:lang w:eastAsia="zh-TW"/>
        </w:rPr>
        <w:t>感恩情滿懷。</w:t>
      </w:r>
    </w:p>
    <w:p w14:paraId="4BFFD49D" w14:textId="77777777" w:rsidR="003A06C9" w:rsidRPr="006E7439" w:rsidRDefault="003A06C9" w:rsidP="003A06C9">
      <w:pPr>
        <w:rPr>
          <w:lang w:eastAsia="zh-TW"/>
        </w:rPr>
      </w:pPr>
      <w:r w:rsidRPr="006E7439">
        <w:rPr>
          <w:b/>
          <w:bCs/>
          <w:lang w:eastAsia="zh-TW"/>
        </w:rPr>
        <w:t>回憶</w:t>
      </w:r>
      <w:r w:rsidRPr="006E7439">
        <w:rPr>
          <w:lang w:eastAsia="zh-TW"/>
        </w:rPr>
        <w:br/>
      </w:r>
      <w:r w:rsidRPr="006E7439">
        <w:rPr>
          <w:lang w:eastAsia="zh-TW"/>
        </w:rPr>
        <w:t>共事多歡笑，</w:t>
      </w:r>
      <w:r w:rsidRPr="006E7439">
        <w:rPr>
          <w:lang w:eastAsia="zh-TW"/>
        </w:rPr>
        <w:br/>
      </w:r>
      <w:r w:rsidRPr="006E7439">
        <w:rPr>
          <w:lang w:eastAsia="zh-TW"/>
        </w:rPr>
        <w:t>歲月如歌謠。</w:t>
      </w:r>
      <w:r w:rsidRPr="006E7439">
        <w:rPr>
          <w:lang w:eastAsia="zh-TW"/>
        </w:rPr>
        <w:br/>
      </w:r>
      <w:r w:rsidRPr="006E7439">
        <w:rPr>
          <w:lang w:eastAsia="zh-TW"/>
        </w:rPr>
        <w:t>回首皆美好，</w:t>
      </w:r>
      <w:r w:rsidRPr="006E7439">
        <w:rPr>
          <w:lang w:eastAsia="zh-TW"/>
        </w:rPr>
        <w:br/>
      </w:r>
      <w:r w:rsidRPr="006E7439">
        <w:rPr>
          <w:lang w:eastAsia="zh-TW"/>
        </w:rPr>
        <w:t>情誼永不老。</w:t>
      </w:r>
    </w:p>
    <w:p w14:paraId="308C55E4" w14:textId="77777777" w:rsidR="003A06C9" w:rsidRPr="006E7439" w:rsidRDefault="003A06C9" w:rsidP="003A06C9">
      <w:pPr>
        <w:rPr>
          <w:lang w:eastAsia="zh-TW"/>
        </w:rPr>
      </w:pPr>
      <w:r w:rsidRPr="006E7439">
        <w:rPr>
          <w:b/>
          <w:bCs/>
          <w:lang w:eastAsia="zh-TW"/>
        </w:rPr>
        <w:t>祝福</w:t>
      </w:r>
      <w:r w:rsidRPr="006E7439">
        <w:rPr>
          <w:lang w:eastAsia="zh-TW"/>
        </w:rPr>
        <w:br/>
      </w:r>
      <w:r w:rsidRPr="006E7439">
        <w:rPr>
          <w:lang w:eastAsia="zh-TW"/>
        </w:rPr>
        <w:t>前程似錦繡，</w:t>
      </w:r>
      <w:r w:rsidRPr="006E7439">
        <w:rPr>
          <w:lang w:eastAsia="zh-TW"/>
        </w:rPr>
        <w:br/>
      </w:r>
      <w:r w:rsidRPr="006E7439">
        <w:rPr>
          <w:lang w:eastAsia="zh-TW"/>
        </w:rPr>
        <w:t>未來更輝煌。</w:t>
      </w:r>
      <w:r w:rsidRPr="006E7439">
        <w:rPr>
          <w:lang w:eastAsia="zh-TW"/>
        </w:rPr>
        <w:br/>
      </w:r>
      <w:proofErr w:type="gramStart"/>
      <w:r w:rsidRPr="006E7439">
        <w:rPr>
          <w:lang w:eastAsia="zh-TW"/>
        </w:rPr>
        <w:t>祝君安</w:t>
      </w:r>
      <w:proofErr w:type="gramEnd"/>
      <w:r w:rsidRPr="006E7439">
        <w:rPr>
          <w:lang w:eastAsia="zh-TW"/>
        </w:rPr>
        <w:t>康樂，</w:t>
      </w:r>
      <w:r w:rsidRPr="006E7439">
        <w:rPr>
          <w:lang w:eastAsia="zh-TW"/>
        </w:rPr>
        <w:br/>
      </w:r>
      <w:proofErr w:type="gramStart"/>
      <w:r w:rsidRPr="006E7439">
        <w:rPr>
          <w:lang w:eastAsia="zh-TW"/>
        </w:rPr>
        <w:t>幸福萬</w:t>
      </w:r>
      <w:proofErr w:type="gramEnd"/>
      <w:r w:rsidRPr="006E7439">
        <w:rPr>
          <w:lang w:eastAsia="zh-TW"/>
        </w:rPr>
        <w:t>年長。</w:t>
      </w:r>
    </w:p>
    <w:p w14:paraId="12C7D0EA" w14:textId="77777777" w:rsidR="003A06C9" w:rsidRPr="006E7439" w:rsidRDefault="003A06C9" w:rsidP="003A06C9">
      <w:pPr>
        <w:rPr>
          <w:lang w:eastAsia="zh-TW"/>
        </w:rPr>
      </w:pPr>
      <w:r>
        <w:rPr>
          <w:lang w:eastAsia="zh-TW"/>
        </w:rPr>
        <w:pict w14:anchorId="5A1AC0E8">
          <v:rect id="_x0000_i1030" style="width:4.3pt;height:1.5pt" o:hrpct="0" o:hrstd="t" o:hrnoshade="t" o:hr="t" fillcolor="#242424" stroked="f"/>
        </w:pict>
      </w:r>
    </w:p>
    <w:p w14:paraId="16A6669E" w14:textId="77777777" w:rsidR="003A06C9" w:rsidRPr="006E7439" w:rsidRDefault="003A06C9" w:rsidP="003A06C9">
      <w:pPr>
        <w:rPr>
          <w:b/>
          <w:bCs/>
          <w:lang w:eastAsia="zh-TW"/>
        </w:rPr>
      </w:pPr>
      <w:r w:rsidRPr="006E7439">
        <w:rPr>
          <w:b/>
          <w:bCs/>
          <w:lang w:eastAsia="zh-TW"/>
        </w:rPr>
        <w:t>簡報範本內容：</w:t>
      </w:r>
    </w:p>
    <w:p w14:paraId="08BB8B6D" w14:textId="77777777" w:rsidR="003A06C9" w:rsidRPr="006E7439" w:rsidRDefault="003A06C9" w:rsidP="003A06C9">
      <w:pPr>
        <w:rPr>
          <w:lang w:eastAsia="zh-TW"/>
        </w:rPr>
      </w:pPr>
      <w:r>
        <w:rPr>
          <w:lang w:eastAsia="zh-TW"/>
        </w:rPr>
        <w:pict w14:anchorId="4F676DEE">
          <v:rect id="_x0000_i1031" style="width:4.3pt;height:1.5pt" o:hrpct="0" o:hrstd="t" o:hrnoshade="t" o:hr="t" fillcolor="#242424" stroked="f"/>
        </w:pict>
      </w:r>
    </w:p>
    <w:p w14:paraId="1DE087C7" w14:textId="77777777" w:rsidR="003A06C9" w:rsidRPr="006E7439" w:rsidRDefault="003A06C9" w:rsidP="003A06C9">
      <w:pPr>
        <w:rPr>
          <w:lang w:eastAsia="zh-TW"/>
        </w:rPr>
      </w:pPr>
      <w:r w:rsidRPr="006E7439">
        <w:rPr>
          <w:b/>
          <w:bCs/>
          <w:lang w:eastAsia="zh-TW"/>
        </w:rPr>
        <w:t>封面頁</w:t>
      </w:r>
      <w:r w:rsidRPr="006E7439">
        <w:rPr>
          <w:lang w:eastAsia="zh-TW"/>
        </w:rPr>
        <w:t>：</w:t>
      </w:r>
      <w:r w:rsidRPr="006E7439">
        <w:rPr>
          <w:lang w:eastAsia="zh-TW"/>
        </w:rPr>
        <w:br/>
      </w:r>
      <w:r w:rsidRPr="006E7439">
        <w:rPr>
          <w:b/>
          <w:bCs/>
          <w:lang w:eastAsia="zh-TW"/>
        </w:rPr>
        <w:t>標題</w:t>
      </w:r>
      <w:r w:rsidRPr="006E7439">
        <w:rPr>
          <w:lang w:eastAsia="zh-TW"/>
        </w:rPr>
        <w:t>：</w:t>
      </w:r>
      <w:r w:rsidRPr="006E7439">
        <w:rPr>
          <w:lang w:eastAsia="zh-TW"/>
        </w:rPr>
        <w:t xml:space="preserve"> </w:t>
      </w:r>
      <w:r w:rsidRPr="006E7439">
        <w:rPr>
          <w:lang w:eastAsia="zh-TW"/>
        </w:rPr>
        <w:t>歡送會致詞稿</w:t>
      </w:r>
      <w:r w:rsidRPr="006E7439">
        <w:rPr>
          <w:lang w:eastAsia="zh-TW"/>
        </w:rPr>
        <w:br/>
      </w:r>
      <w:r w:rsidRPr="006E7439">
        <w:rPr>
          <w:b/>
          <w:bCs/>
          <w:lang w:eastAsia="zh-TW"/>
        </w:rPr>
        <w:t>副標題</w:t>
      </w:r>
      <w:r w:rsidRPr="006E7439">
        <w:rPr>
          <w:lang w:eastAsia="zh-TW"/>
        </w:rPr>
        <w:t>：</w:t>
      </w:r>
      <w:r w:rsidRPr="006E7439">
        <w:rPr>
          <w:lang w:eastAsia="zh-TW"/>
        </w:rPr>
        <w:t xml:space="preserve"> </w:t>
      </w:r>
      <w:r w:rsidRPr="006E7439">
        <w:rPr>
          <w:lang w:eastAsia="zh-TW"/>
        </w:rPr>
        <w:t>感謝、回憶、祝福</w:t>
      </w:r>
      <w:r w:rsidRPr="006E7439">
        <w:rPr>
          <w:lang w:eastAsia="zh-TW"/>
        </w:rPr>
        <w:br/>
      </w:r>
      <w:r w:rsidRPr="006E7439">
        <w:rPr>
          <w:b/>
          <w:bCs/>
          <w:lang w:eastAsia="zh-TW"/>
        </w:rPr>
        <w:t>背景</w:t>
      </w:r>
      <w:r w:rsidRPr="006E7439">
        <w:rPr>
          <w:lang w:eastAsia="zh-TW"/>
        </w:rPr>
        <w:t>：</w:t>
      </w:r>
      <w:r w:rsidRPr="006E7439">
        <w:rPr>
          <w:lang w:eastAsia="zh-TW"/>
        </w:rPr>
        <w:t xml:space="preserve"> </w:t>
      </w:r>
      <w:r w:rsidRPr="006E7439">
        <w:rPr>
          <w:lang w:eastAsia="zh-TW"/>
        </w:rPr>
        <w:t>使用與公司形象或活動主題相關的圖片或顏色</w:t>
      </w:r>
    </w:p>
    <w:p w14:paraId="49C59317" w14:textId="77777777" w:rsidR="003A06C9" w:rsidRPr="006E7439" w:rsidRDefault="003A06C9" w:rsidP="003A06C9">
      <w:pPr>
        <w:rPr>
          <w:lang w:eastAsia="zh-TW"/>
        </w:rPr>
      </w:pPr>
      <w:r>
        <w:rPr>
          <w:lang w:eastAsia="zh-TW"/>
        </w:rPr>
        <w:pict w14:anchorId="4DF121A5">
          <v:rect id="_x0000_i1032" style="width:4.3pt;height:1.5pt" o:hrpct="0" o:hrstd="t" o:hrnoshade="t" o:hr="t" fillcolor="#242424" stroked="f"/>
        </w:pict>
      </w:r>
    </w:p>
    <w:p w14:paraId="3BA8C33B" w14:textId="77777777" w:rsidR="003A06C9" w:rsidRPr="006E7439" w:rsidRDefault="003A06C9" w:rsidP="003A06C9">
      <w:pPr>
        <w:rPr>
          <w:lang w:eastAsia="zh-TW"/>
        </w:rPr>
      </w:pPr>
      <w:r w:rsidRPr="006E7439">
        <w:rPr>
          <w:b/>
          <w:bCs/>
          <w:lang w:eastAsia="zh-TW"/>
        </w:rPr>
        <w:t>內容頁</w:t>
      </w:r>
      <w:r w:rsidRPr="006E7439">
        <w:rPr>
          <w:lang w:eastAsia="zh-TW"/>
        </w:rPr>
        <w:t>：</w:t>
      </w:r>
    </w:p>
    <w:p w14:paraId="54567B29" w14:textId="77777777" w:rsidR="003A06C9" w:rsidRPr="006E7439" w:rsidRDefault="003A06C9" w:rsidP="003A06C9">
      <w:pPr>
        <w:rPr>
          <w:lang w:eastAsia="zh-TW"/>
        </w:rPr>
      </w:pPr>
      <w:r w:rsidRPr="006E7439">
        <w:rPr>
          <w:b/>
          <w:bCs/>
          <w:lang w:eastAsia="zh-TW"/>
        </w:rPr>
        <w:t>標題</w:t>
      </w:r>
      <w:r w:rsidRPr="006E7439">
        <w:rPr>
          <w:lang w:eastAsia="zh-TW"/>
        </w:rPr>
        <w:t>：</w:t>
      </w:r>
      <w:r w:rsidRPr="006E7439">
        <w:rPr>
          <w:lang w:eastAsia="zh-TW"/>
        </w:rPr>
        <w:t xml:space="preserve"> </w:t>
      </w:r>
      <w:r w:rsidRPr="006E7439">
        <w:rPr>
          <w:lang w:eastAsia="zh-TW"/>
        </w:rPr>
        <w:t>尊敬的各位同事、朋友們</w:t>
      </w:r>
      <w:r w:rsidRPr="006E7439">
        <w:rPr>
          <w:lang w:eastAsia="zh-TW"/>
        </w:rPr>
        <w:br/>
      </w:r>
      <w:r w:rsidRPr="006E7439">
        <w:rPr>
          <w:b/>
          <w:bCs/>
          <w:lang w:eastAsia="zh-TW"/>
        </w:rPr>
        <w:t>正文</w:t>
      </w:r>
      <w:r w:rsidRPr="006E7439">
        <w:rPr>
          <w:lang w:eastAsia="zh-TW"/>
        </w:rPr>
        <w:t>：</w:t>
      </w:r>
      <w:r w:rsidRPr="006E7439">
        <w:rPr>
          <w:lang w:eastAsia="zh-TW"/>
        </w:rPr>
        <w:br/>
      </w:r>
      <w:r w:rsidRPr="006E7439">
        <w:rPr>
          <w:lang w:eastAsia="zh-TW"/>
        </w:rPr>
        <w:t>大家好！</w:t>
      </w:r>
    </w:p>
    <w:p w14:paraId="14BFADBD" w14:textId="77777777" w:rsidR="003A06C9" w:rsidRPr="006E7439" w:rsidRDefault="003A06C9" w:rsidP="003A06C9">
      <w:pPr>
        <w:rPr>
          <w:lang w:eastAsia="zh-TW"/>
        </w:rPr>
      </w:pPr>
      <w:r w:rsidRPr="006E7439">
        <w:rPr>
          <w:lang w:eastAsia="zh-TW"/>
        </w:rPr>
        <w:lastRenderedPageBreak/>
        <w:t>今天我們在這裡聚集一堂，共同為我們敬愛的同事</w:t>
      </w:r>
      <w:r w:rsidRPr="006E7439">
        <w:rPr>
          <w:lang w:eastAsia="zh-TW"/>
        </w:rPr>
        <w:t>[</w:t>
      </w:r>
      <w:r w:rsidRPr="006E7439">
        <w:rPr>
          <w:lang w:eastAsia="zh-TW"/>
        </w:rPr>
        <w:t>姓名</w:t>
      </w:r>
      <w:r w:rsidRPr="006E7439">
        <w:rPr>
          <w:lang w:eastAsia="zh-TW"/>
        </w:rPr>
        <w:t>]</w:t>
      </w:r>
      <w:r w:rsidRPr="006E7439">
        <w:rPr>
          <w:lang w:eastAsia="zh-TW"/>
        </w:rPr>
        <w:t>舉行這場歡送會。這是一個充滿歡樂與溫馨的時刻，我們既為</w:t>
      </w:r>
      <w:r w:rsidRPr="006E7439">
        <w:rPr>
          <w:lang w:eastAsia="zh-TW"/>
        </w:rPr>
        <w:t>[</w:t>
      </w:r>
      <w:r w:rsidRPr="006E7439">
        <w:rPr>
          <w:lang w:eastAsia="zh-TW"/>
        </w:rPr>
        <w:t>姓名</w:t>
      </w:r>
      <w:r w:rsidRPr="006E7439">
        <w:rPr>
          <w:lang w:eastAsia="zh-TW"/>
        </w:rPr>
        <w:t>]</w:t>
      </w:r>
      <w:r w:rsidRPr="006E7439">
        <w:rPr>
          <w:lang w:eastAsia="zh-TW"/>
        </w:rPr>
        <w:t>的榮退感到高興，也為即將與他們告別感到不</w:t>
      </w:r>
      <w:proofErr w:type="gramStart"/>
      <w:r w:rsidRPr="006E7439">
        <w:rPr>
          <w:lang w:eastAsia="zh-TW"/>
        </w:rPr>
        <w:t>捨</w:t>
      </w:r>
      <w:proofErr w:type="gramEnd"/>
      <w:r w:rsidRPr="006E7439">
        <w:rPr>
          <w:lang w:eastAsia="zh-TW"/>
        </w:rPr>
        <w:t>。</w:t>
      </w:r>
    </w:p>
    <w:p w14:paraId="1878D6F9" w14:textId="77777777" w:rsidR="003A06C9" w:rsidRPr="006E7439" w:rsidRDefault="003A06C9" w:rsidP="003A06C9">
      <w:pPr>
        <w:rPr>
          <w:lang w:eastAsia="zh-TW"/>
        </w:rPr>
      </w:pPr>
      <w:r w:rsidRPr="006E7439">
        <w:rPr>
          <w:lang w:eastAsia="zh-TW"/>
        </w:rPr>
        <w:t>首先，我們要向</w:t>
      </w:r>
      <w:r w:rsidRPr="006E7439">
        <w:rPr>
          <w:lang w:eastAsia="zh-TW"/>
        </w:rPr>
        <w:t>[</w:t>
      </w:r>
      <w:r w:rsidRPr="006E7439">
        <w:rPr>
          <w:lang w:eastAsia="zh-TW"/>
        </w:rPr>
        <w:t>姓名</w:t>
      </w:r>
      <w:r w:rsidRPr="006E7439">
        <w:rPr>
          <w:lang w:eastAsia="zh-TW"/>
        </w:rPr>
        <w:t>]</w:t>
      </w:r>
      <w:r w:rsidRPr="006E7439">
        <w:rPr>
          <w:lang w:eastAsia="zh-TW"/>
        </w:rPr>
        <w:t>表達最誠摯的感謝。多年來，</w:t>
      </w:r>
      <w:r w:rsidRPr="006E7439">
        <w:rPr>
          <w:lang w:eastAsia="zh-TW"/>
        </w:rPr>
        <w:t>[</w:t>
      </w:r>
      <w:r w:rsidRPr="006E7439">
        <w:rPr>
          <w:lang w:eastAsia="zh-TW"/>
        </w:rPr>
        <w:t>姓名</w:t>
      </w:r>
      <w:r w:rsidRPr="006E7439">
        <w:rPr>
          <w:lang w:eastAsia="zh-TW"/>
        </w:rPr>
        <w:t>]</w:t>
      </w:r>
      <w:r w:rsidRPr="006E7439">
        <w:rPr>
          <w:lang w:eastAsia="zh-TW"/>
        </w:rPr>
        <w:t>在工作中兢兢業業，為我們的團隊做出了卓越的貢獻。他們的專業精神和敬業態度，深深地影響了我們每一個人。</w:t>
      </w:r>
    </w:p>
    <w:p w14:paraId="6EDBC17B" w14:textId="77777777" w:rsidR="003A06C9" w:rsidRPr="006E7439" w:rsidRDefault="003A06C9" w:rsidP="003A06C9">
      <w:pPr>
        <w:rPr>
          <w:lang w:eastAsia="zh-TW"/>
        </w:rPr>
      </w:pPr>
      <w:r w:rsidRPr="006E7439">
        <w:rPr>
          <w:lang w:eastAsia="zh-TW"/>
        </w:rPr>
        <w:t>回憶起與</w:t>
      </w:r>
      <w:r w:rsidRPr="006E7439">
        <w:rPr>
          <w:lang w:eastAsia="zh-TW"/>
        </w:rPr>
        <w:t>[</w:t>
      </w:r>
      <w:r w:rsidRPr="006E7439">
        <w:rPr>
          <w:lang w:eastAsia="zh-TW"/>
        </w:rPr>
        <w:t>姓名</w:t>
      </w:r>
      <w:r w:rsidRPr="006E7439">
        <w:rPr>
          <w:lang w:eastAsia="zh-TW"/>
        </w:rPr>
        <w:t>]</w:t>
      </w:r>
      <w:r w:rsidRPr="006E7439">
        <w:rPr>
          <w:lang w:eastAsia="zh-TW"/>
        </w:rPr>
        <w:t>一起工作的日子，我們心中充滿了溫暖和感動。無論是工作中的挑戰，還是生活中的點滴，</w:t>
      </w:r>
      <w:r w:rsidRPr="006E7439">
        <w:rPr>
          <w:lang w:eastAsia="zh-TW"/>
        </w:rPr>
        <w:t>[</w:t>
      </w:r>
      <w:r w:rsidRPr="006E7439">
        <w:rPr>
          <w:lang w:eastAsia="zh-TW"/>
        </w:rPr>
        <w:t>姓名</w:t>
      </w:r>
      <w:r w:rsidRPr="006E7439">
        <w:rPr>
          <w:lang w:eastAsia="zh-TW"/>
        </w:rPr>
        <w:t>]</w:t>
      </w:r>
      <w:r w:rsidRPr="006E7439">
        <w:rPr>
          <w:lang w:eastAsia="zh-TW"/>
        </w:rPr>
        <w:t>總是與我們並肩作戰，分享歡笑與淚水。他們的智慧和幽默，讓我們的工作變得更加輕鬆愉快。</w:t>
      </w:r>
    </w:p>
    <w:p w14:paraId="7F9A8045" w14:textId="77777777" w:rsidR="003A06C9" w:rsidRPr="006E7439" w:rsidRDefault="003A06C9" w:rsidP="003A06C9">
      <w:pPr>
        <w:rPr>
          <w:lang w:eastAsia="zh-TW"/>
        </w:rPr>
      </w:pPr>
      <w:r w:rsidRPr="006E7439">
        <w:rPr>
          <w:lang w:eastAsia="zh-TW"/>
        </w:rPr>
        <w:t>在這個特別的時刻，我們要向</w:t>
      </w:r>
      <w:r w:rsidRPr="006E7439">
        <w:rPr>
          <w:lang w:eastAsia="zh-TW"/>
        </w:rPr>
        <w:t>[</w:t>
      </w:r>
      <w:r w:rsidRPr="006E7439">
        <w:rPr>
          <w:lang w:eastAsia="zh-TW"/>
        </w:rPr>
        <w:t>姓名</w:t>
      </w:r>
      <w:r w:rsidRPr="006E7439">
        <w:rPr>
          <w:lang w:eastAsia="zh-TW"/>
        </w:rPr>
        <w:t>]</w:t>
      </w:r>
      <w:r w:rsidRPr="006E7439">
        <w:rPr>
          <w:lang w:eastAsia="zh-TW"/>
        </w:rPr>
        <w:t>送上最美好的祝福。希望他們在未來的日子裡，能夠享受生活的每一刻，實現自己的夢想。無論走到哪裡，我們的心永遠與他們同在。</w:t>
      </w:r>
    </w:p>
    <w:p w14:paraId="6537C92E" w14:textId="77777777" w:rsidR="003A06C9" w:rsidRPr="006E7439" w:rsidRDefault="003A06C9" w:rsidP="003A06C9">
      <w:pPr>
        <w:rPr>
          <w:lang w:eastAsia="zh-TW"/>
        </w:rPr>
      </w:pPr>
      <w:r w:rsidRPr="006E7439">
        <w:rPr>
          <w:lang w:eastAsia="zh-TW"/>
        </w:rPr>
        <w:t>最後，讓我們再次以熱烈的掌聲，感謝</w:t>
      </w:r>
      <w:r w:rsidRPr="006E7439">
        <w:rPr>
          <w:lang w:eastAsia="zh-TW"/>
        </w:rPr>
        <w:t>[</w:t>
      </w:r>
      <w:r w:rsidRPr="006E7439">
        <w:rPr>
          <w:lang w:eastAsia="zh-TW"/>
        </w:rPr>
        <w:t>姓名</w:t>
      </w:r>
      <w:r w:rsidRPr="006E7439">
        <w:rPr>
          <w:lang w:eastAsia="zh-TW"/>
        </w:rPr>
        <w:t>]</w:t>
      </w:r>
      <w:r w:rsidRPr="006E7439">
        <w:rPr>
          <w:lang w:eastAsia="zh-TW"/>
        </w:rPr>
        <w:t>多年的辛勤付出，祝福他們未來一切順利，幸福安康！</w:t>
      </w:r>
    </w:p>
    <w:p w14:paraId="282DDC21" w14:textId="77777777" w:rsidR="003A06C9" w:rsidRPr="006E7439" w:rsidRDefault="003A06C9" w:rsidP="003A06C9">
      <w:pPr>
        <w:rPr>
          <w:lang w:eastAsia="zh-TW"/>
        </w:rPr>
      </w:pPr>
      <w:r w:rsidRPr="006E7439">
        <w:rPr>
          <w:lang w:eastAsia="zh-TW"/>
        </w:rPr>
        <w:t>謝謝大家！</w:t>
      </w:r>
    </w:p>
    <w:p w14:paraId="02629F7B" w14:textId="77777777" w:rsidR="003A06C9" w:rsidRPr="006E7439" w:rsidRDefault="003A06C9" w:rsidP="003A06C9">
      <w:pPr>
        <w:rPr>
          <w:lang w:eastAsia="zh-TW"/>
        </w:rPr>
      </w:pPr>
      <w:r>
        <w:rPr>
          <w:lang w:eastAsia="zh-TW"/>
        </w:rPr>
        <w:pict w14:anchorId="36A49D25">
          <v:rect id="_x0000_i1033" style="width:4.3pt;height:1.5pt" o:hrpct="0" o:hrstd="t" o:hrnoshade="t" o:hr="t" fillcolor="#242424" stroked="f"/>
        </w:pict>
      </w:r>
    </w:p>
    <w:p w14:paraId="1C8CDBB9" w14:textId="77777777" w:rsidR="003A06C9" w:rsidRPr="006E7439" w:rsidRDefault="003A06C9" w:rsidP="003A06C9">
      <w:pPr>
        <w:rPr>
          <w:lang w:eastAsia="zh-TW"/>
        </w:rPr>
      </w:pPr>
      <w:r w:rsidRPr="006E7439">
        <w:rPr>
          <w:b/>
          <w:bCs/>
          <w:lang w:eastAsia="zh-TW"/>
        </w:rPr>
        <w:t>詩文</w:t>
      </w:r>
      <w:r w:rsidRPr="006E7439">
        <w:rPr>
          <w:lang w:eastAsia="zh-TW"/>
        </w:rPr>
        <w:t>：</w:t>
      </w:r>
    </w:p>
    <w:p w14:paraId="62D5F7DD" w14:textId="77777777" w:rsidR="003A06C9" w:rsidRPr="006E7439" w:rsidRDefault="003A06C9" w:rsidP="003A06C9">
      <w:pPr>
        <w:rPr>
          <w:lang w:eastAsia="zh-TW"/>
        </w:rPr>
      </w:pPr>
      <w:r w:rsidRPr="006E7439">
        <w:rPr>
          <w:b/>
          <w:bCs/>
          <w:lang w:eastAsia="zh-TW"/>
        </w:rPr>
        <w:t>感謝</w:t>
      </w:r>
      <w:r w:rsidRPr="006E7439">
        <w:rPr>
          <w:lang w:eastAsia="zh-TW"/>
        </w:rPr>
        <w:br/>
      </w:r>
      <w:r w:rsidRPr="006E7439">
        <w:rPr>
          <w:lang w:eastAsia="zh-TW"/>
        </w:rPr>
        <w:t>辛勤多歲月，</w:t>
      </w:r>
      <w:r w:rsidRPr="006E7439">
        <w:rPr>
          <w:lang w:eastAsia="zh-TW"/>
        </w:rPr>
        <w:br/>
      </w:r>
      <w:r w:rsidRPr="006E7439">
        <w:rPr>
          <w:lang w:eastAsia="zh-TW"/>
        </w:rPr>
        <w:t>心血灑崗位。</w:t>
      </w:r>
      <w:r w:rsidRPr="006E7439">
        <w:rPr>
          <w:lang w:eastAsia="zh-TW"/>
        </w:rPr>
        <w:br/>
      </w:r>
      <w:r w:rsidRPr="006E7439">
        <w:rPr>
          <w:lang w:eastAsia="zh-TW"/>
        </w:rPr>
        <w:t>今日榮退時，</w:t>
      </w:r>
      <w:r w:rsidRPr="006E7439">
        <w:rPr>
          <w:lang w:eastAsia="zh-TW"/>
        </w:rPr>
        <w:br/>
      </w:r>
      <w:r w:rsidRPr="006E7439">
        <w:rPr>
          <w:lang w:eastAsia="zh-TW"/>
        </w:rPr>
        <w:t>感恩情滿懷。</w:t>
      </w:r>
    </w:p>
    <w:p w14:paraId="4592B7D8" w14:textId="77777777" w:rsidR="003A06C9" w:rsidRPr="006E7439" w:rsidRDefault="003A06C9" w:rsidP="003A06C9">
      <w:pPr>
        <w:rPr>
          <w:lang w:eastAsia="zh-TW"/>
        </w:rPr>
      </w:pPr>
      <w:r w:rsidRPr="006E7439">
        <w:rPr>
          <w:b/>
          <w:bCs/>
          <w:lang w:eastAsia="zh-TW"/>
        </w:rPr>
        <w:t>回憶</w:t>
      </w:r>
      <w:r w:rsidRPr="006E7439">
        <w:rPr>
          <w:lang w:eastAsia="zh-TW"/>
        </w:rPr>
        <w:br/>
      </w:r>
      <w:r w:rsidRPr="006E7439">
        <w:rPr>
          <w:lang w:eastAsia="zh-TW"/>
        </w:rPr>
        <w:t>共事多歡笑，</w:t>
      </w:r>
      <w:r w:rsidRPr="006E7439">
        <w:rPr>
          <w:lang w:eastAsia="zh-TW"/>
        </w:rPr>
        <w:br/>
      </w:r>
      <w:r w:rsidRPr="006E7439">
        <w:rPr>
          <w:lang w:eastAsia="zh-TW"/>
        </w:rPr>
        <w:t>歲月如歌謠。</w:t>
      </w:r>
      <w:r w:rsidRPr="006E7439">
        <w:rPr>
          <w:lang w:eastAsia="zh-TW"/>
        </w:rPr>
        <w:br/>
      </w:r>
      <w:r w:rsidRPr="006E7439">
        <w:rPr>
          <w:lang w:eastAsia="zh-TW"/>
        </w:rPr>
        <w:t>回首皆美好，</w:t>
      </w:r>
      <w:r w:rsidRPr="006E7439">
        <w:rPr>
          <w:lang w:eastAsia="zh-TW"/>
        </w:rPr>
        <w:br/>
      </w:r>
      <w:r w:rsidRPr="006E7439">
        <w:rPr>
          <w:lang w:eastAsia="zh-TW"/>
        </w:rPr>
        <w:t>情誼永不老。</w:t>
      </w:r>
    </w:p>
    <w:p w14:paraId="28A3BC27" w14:textId="77777777" w:rsidR="003A06C9" w:rsidRPr="006E7439" w:rsidRDefault="003A06C9" w:rsidP="003A06C9">
      <w:pPr>
        <w:rPr>
          <w:lang w:eastAsia="zh-TW"/>
        </w:rPr>
      </w:pPr>
      <w:r w:rsidRPr="006E7439">
        <w:rPr>
          <w:b/>
          <w:bCs/>
          <w:lang w:eastAsia="zh-TW"/>
        </w:rPr>
        <w:t>祝福</w:t>
      </w:r>
      <w:r w:rsidRPr="006E7439">
        <w:rPr>
          <w:lang w:eastAsia="zh-TW"/>
        </w:rPr>
        <w:br/>
      </w:r>
      <w:r w:rsidRPr="006E7439">
        <w:rPr>
          <w:lang w:eastAsia="zh-TW"/>
        </w:rPr>
        <w:t>前程似錦繡，</w:t>
      </w:r>
      <w:r w:rsidRPr="006E7439">
        <w:rPr>
          <w:lang w:eastAsia="zh-TW"/>
        </w:rPr>
        <w:br/>
      </w:r>
      <w:r w:rsidRPr="006E7439">
        <w:rPr>
          <w:lang w:eastAsia="zh-TW"/>
        </w:rPr>
        <w:lastRenderedPageBreak/>
        <w:t>未來更輝煌。</w:t>
      </w:r>
      <w:r w:rsidRPr="006E7439">
        <w:rPr>
          <w:lang w:eastAsia="zh-TW"/>
        </w:rPr>
        <w:br/>
      </w:r>
      <w:proofErr w:type="gramStart"/>
      <w:r w:rsidRPr="006E7439">
        <w:rPr>
          <w:lang w:eastAsia="zh-TW"/>
        </w:rPr>
        <w:t>祝君安</w:t>
      </w:r>
      <w:proofErr w:type="gramEnd"/>
      <w:r w:rsidRPr="006E7439">
        <w:rPr>
          <w:lang w:eastAsia="zh-TW"/>
        </w:rPr>
        <w:t>康樂，</w:t>
      </w:r>
      <w:r w:rsidRPr="006E7439">
        <w:rPr>
          <w:lang w:eastAsia="zh-TW"/>
        </w:rPr>
        <w:br/>
      </w:r>
      <w:proofErr w:type="gramStart"/>
      <w:r w:rsidRPr="006E7439">
        <w:rPr>
          <w:lang w:eastAsia="zh-TW"/>
        </w:rPr>
        <w:t>幸福萬</w:t>
      </w:r>
      <w:proofErr w:type="gramEnd"/>
      <w:r w:rsidRPr="006E7439">
        <w:rPr>
          <w:lang w:eastAsia="zh-TW"/>
        </w:rPr>
        <w:t>年長。</w:t>
      </w:r>
    </w:p>
    <w:p w14:paraId="2C75E01D" w14:textId="77777777" w:rsidR="003A06C9" w:rsidRPr="006E7439" w:rsidRDefault="003A06C9" w:rsidP="003A06C9">
      <w:pPr>
        <w:rPr>
          <w:lang w:eastAsia="zh-TW"/>
        </w:rPr>
      </w:pPr>
      <w:r>
        <w:rPr>
          <w:lang w:eastAsia="zh-TW"/>
        </w:rPr>
        <w:pict w14:anchorId="642D64FD">
          <v:rect id="_x0000_i1034" style="width:4.3pt;height:1.5pt" o:hrpct="0" o:hrstd="t" o:hrnoshade="t" o:hr="t" fillcolor="#242424" stroked="f"/>
        </w:pict>
      </w:r>
    </w:p>
    <w:p w14:paraId="41237800" w14:textId="77777777" w:rsidR="003A06C9" w:rsidRPr="006E7439" w:rsidRDefault="003A06C9" w:rsidP="003A06C9">
      <w:pPr>
        <w:rPr>
          <w:lang w:eastAsia="zh-TW"/>
        </w:rPr>
      </w:pPr>
      <w:r w:rsidRPr="006E7439">
        <w:rPr>
          <w:lang w:eastAsia="zh-TW"/>
        </w:rPr>
        <w:t>這些範本內容可以幫助您創建一個專業且美觀的</w:t>
      </w:r>
      <w:r w:rsidRPr="006E7439">
        <w:rPr>
          <w:lang w:eastAsia="zh-TW"/>
        </w:rPr>
        <w:t>Word</w:t>
      </w:r>
      <w:r w:rsidRPr="006E7439">
        <w:rPr>
          <w:lang w:eastAsia="zh-TW"/>
        </w:rPr>
        <w:t>和簡報文件。如果有任何其他需求或修改，請隨時告訴我。</w:t>
      </w:r>
    </w:p>
    <w:p w14:paraId="08BF6C13" w14:textId="77777777" w:rsidR="003A06C9" w:rsidRDefault="003A06C9" w:rsidP="003A06C9">
      <w:pPr>
        <w:rPr>
          <w:lang w:eastAsia="zh-TW"/>
        </w:rPr>
      </w:pPr>
      <w:r>
        <w:rPr>
          <w:lang w:eastAsia="zh-TW"/>
        </w:rPr>
        <w:br w:type="page"/>
      </w:r>
    </w:p>
    <w:p w14:paraId="32A1C0BD" w14:textId="77777777" w:rsidR="003A06C9" w:rsidRPr="003C38F4" w:rsidRDefault="003A06C9" w:rsidP="003A06C9">
      <w:pPr>
        <w:pStyle w:val="font12-bluebg"/>
        <w:rPr>
          <w:lang w:eastAsia="zh-TW"/>
        </w:rPr>
      </w:pPr>
      <w:r w:rsidRPr="003C38F4">
        <w:rPr>
          <w:lang w:eastAsia="zh-TW"/>
        </w:rPr>
        <w:lastRenderedPageBreak/>
        <w:t>提供簡報每頁的分頁建議</w:t>
      </w:r>
    </w:p>
    <w:p w14:paraId="026BD01B" w14:textId="77777777" w:rsidR="003A06C9" w:rsidRDefault="003A06C9" w:rsidP="003A06C9">
      <w:pPr>
        <w:rPr>
          <w:lang w:eastAsia="zh-TW"/>
        </w:rPr>
      </w:pPr>
    </w:p>
    <w:p w14:paraId="7D1B4D2F" w14:textId="77777777" w:rsidR="003A06C9" w:rsidRPr="004B4435" w:rsidRDefault="003A06C9" w:rsidP="003A06C9">
      <w:pPr>
        <w:rPr>
          <w:lang w:eastAsia="zh-TW"/>
        </w:rPr>
      </w:pPr>
      <w:r w:rsidRPr="004B4435">
        <w:rPr>
          <w:lang w:eastAsia="zh-TW"/>
        </w:rPr>
        <w:t>好的，以下是簡報每頁的分頁建議：</w:t>
      </w:r>
    </w:p>
    <w:p w14:paraId="1B6CF8D1" w14:textId="77777777" w:rsidR="003A06C9" w:rsidRPr="004B4435" w:rsidRDefault="003A06C9" w:rsidP="003A06C9">
      <w:pPr>
        <w:rPr>
          <w:b/>
          <w:bCs/>
          <w:lang w:eastAsia="zh-TW"/>
        </w:rPr>
      </w:pPr>
      <w:r w:rsidRPr="004B4435">
        <w:rPr>
          <w:b/>
          <w:bCs/>
          <w:lang w:eastAsia="zh-TW"/>
        </w:rPr>
        <w:t>封面頁</w:t>
      </w:r>
    </w:p>
    <w:p w14:paraId="3E923454" w14:textId="77777777" w:rsidR="003A06C9" w:rsidRPr="004B4435" w:rsidRDefault="003A06C9" w:rsidP="003A06C9">
      <w:pPr>
        <w:numPr>
          <w:ilvl w:val="0"/>
          <w:numId w:val="14"/>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歡送會致詞稿</w:t>
      </w:r>
    </w:p>
    <w:p w14:paraId="09EE6285" w14:textId="77777777" w:rsidR="003A06C9" w:rsidRPr="004B4435" w:rsidRDefault="003A06C9" w:rsidP="003A06C9">
      <w:pPr>
        <w:numPr>
          <w:ilvl w:val="0"/>
          <w:numId w:val="14"/>
        </w:numPr>
        <w:rPr>
          <w:lang w:eastAsia="zh-TW"/>
        </w:rPr>
      </w:pPr>
      <w:r w:rsidRPr="004B4435">
        <w:rPr>
          <w:b/>
          <w:bCs/>
          <w:lang w:eastAsia="zh-TW"/>
        </w:rPr>
        <w:t>副標題</w:t>
      </w:r>
      <w:r w:rsidRPr="004B4435">
        <w:rPr>
          <w:lang w:eastAsia="zh-TW"/>
        </w:rPr>
        <w:t>：</w:t>
      </w:r>
      <w:r w:rsidRPr="004B4435">
        <w:rPr>
          <w:lang w:eastAsia="zh-TW"/>
        </w:rPr>
        <w:t xml:space="preserve"> </w:t>
      </w:r>
      <w:r w:rsidRPr="004B4435">
        <w:rPr>
          <w:lang w:eastAsia="zh-TW"/>
        </w:rPr>
        <w:t>感謝、回憶、祝福</w:t>
      </w:r>
    </w:p>
    <w:p w14:paraId="1946404A" w14:textId="77777777" w:rsidR="003A06C9" w:rsidRPr="004B4435" w:rsidRDefault="003A06C9" w:rsidP="003A06C9">
      <w:pPr>
        <w:numPr>
          <w:ilvl w:val="0"/>
          <w:numId w:val="14"/>
        </w:numPr>
        <w:rPr>
          <w:lang w:eastAsia="zh-TW"/>
        </w:rPr>
      </w:pPr>
      <w:r w:rsidRPr="004B4435">
        <w:rPr>
          <w:b/>
          <w:bCs/>
          <w:lang w:eastAsia="zh-TW"/>
        </w:rPr>
        <w:t>背景</w:t>
      </w:r>
      <w:r w:rsidRPr="004B4435">
        <w:rPr>
          <w:lang w:eastAsia="zh-TW"/>
        </w:rPr>
        <w:t>：</w:t>
      </w:r>
      <w:r w:rsidRPr="004B4435">
        <w:rPr>
          <w:lang w:eastAsia="zh-TW"/>
        </w:rPr>
        <w:t xml:space="preserve"> </w:t>
      </w:r>
      <w:r w:rsidRPr="004B4435">
        <w:rPr>
          <w:lang w:eastAsia="zh-TW"/>
        </w:rPr>
        <w:t>使用與公司形象或活動主題相關的圖片或顏色</w:t>
      </w:r>
    </w:p>
    <w:p w14:paraId="371D24A9" w14:textId="77777777" w:rsidR="003A06C9" w:rsidRPr="004B4435" w:rsidRDefault="003A06C9" w:rsidP="003A06C9">
      <w:pPr>
        <w:rPr>
          <w:b/>
          <w:bCs/>
          <w:lang w:eastAsia="zh-TW"/>
        </w:rPr>
      </w:pPr>
      <w:r w:rsidRPr="004B4435">
        <w:rPr>
          <w:b/>
          <w:bCs/>
          <w:lang w:eastAsia="zh-TW"/>
        </w:rPr>
        <w:t>內容頁</w:t>
      </w:r>
    </w:p>
    <w:p w14:paraId="74142FB3" w14:textId="77777777" w:rsidR="003A06C9" w:rsidRPr="004B4435" w:rsidRDefault="003A06C9" w:rsidP="003A06C9">
      <w:pPr>
        <w:numPr>
          <w:ilvl w:val="0"/>
          <w:numId w:val="15"/>
        </w:numPr>
        <w:rPr>
          <w:lang w:eastAsia="zh-TW"/>
        </w:rPr>
      </w:pPr>
      <w:r w:rsidRPr="004B4435">
        <w:rPr>
          <w:b/>
          <w:bCs/>
          <w:lang w:eastAsia="zh-TW"/>
        </w:rPr>
        <w:t>第一頁</w:t>
      </w:r>
      <w:r w:rsidRPr="004B4435">
        <w:rPr>
          <w:lang w:eastAsia="zh-TW"/>
        </w:rPr>
        <w:t>：</w:t>
      </w:r>
    </w:p>
    <w:p w14:paraId="4576CABB" w14:textId="77777777" w:rsidR="003A06C9" w:rsidRPr="004B4435" w:rsidRDefault="003A06C9" w:rsidP="003A06C9">
      <w:pPr>
        <w:numPr>
          <w:ilvl w:val="1"/>
          <w:numId w:val="16"/>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尊敬的各位同事、朋友們</w:t>
      </w:r>
    </w:p>
    <w:p w14:paraId="794C4691" w14:textId="77777777" w:rsidR="003A06C9" w:rsidRPr="004B4435" w:rsidRDefault="003A06C9" w:rsidP="003A06C9">
      <w:pPr>
        <w:numPr>
          <w:ilvl w:val="1"/>
          <w:numId w:val="16"/>
        </w:numPr>
        <w:rPr>
          <w:lang w:eastAsia="zh-TW"/>
        </w:rPr>
      </w:pPr>
      <w:r w:rsidRPr="004B4435">
        <w:rPr>
          <w:b/>
          <w:bCs/>
          <w:lang w:eastAsia="zh-TW"/>
        </w:rPr>
        <w:t>正文</w:t>
      </w:r>
      <w:r w:rsidRPr="004B4435">
        <w:rPr>
          <w:lang w:eastAsia="zh-TW"/>
        </w:rPr>
        <w:t>：</w:t>
      </w:r>
      <w:r w:rsidRPr="004B4435">
        <w:rPr>
          <w:lang w:eastAsia="zh-TW"/>
        </w:rPr>
        <w:t xml:space="preserve"> </w:t>
      </w:r>
      <w:r w:rsidRPr="004B4435">
        <w:rPr>
          <w:lang w:eastAsia="zh-TW"/>
        </w:rPr>
        <w:t>大家好！今天我們在這裡聚集一堂，共同為我們敬愛的同事</w:t>
      </w:r>
      <w:r w:rsidRPr="004B4435">
        <w:rPr>
          <w:lang w:eastAsia="zh-TW"/>
        </w:rPr>
        <w:t>[</w:t>
      </w:r>
      <w:r w:rsidRPr="004B4435">
        <w:rPr>
          <w:lang w:eastAsia="zh-TW"/>
        </w:rPr>
        <w:t>姓名</w:t>
      </w:r>
      <w:r w:rsidRPr="004B4435">
        <w:rPr>
          <w:lang w:eastAsia="zh-TW"/>
        </w:rPr>
        <w:t>]</w:t>
      </w:r>
      <w:r w:rsidRPr="004B4435">
        <w:rPr>
          <w:lang w:eastAsia="zh-TW"/>
        </w:rPr>
        <w:t>舉行這場歡送會。這是一個充滿歡樂與溫馨的時刻，我們既為</w:t>
      </w:r>
      <w:r w:rsidRPr="004B4435">
        <w:rPr>
          <w:lang w:eastAsia="zh-TW"/>
        </w:rPr>
        <w:t>[</w:t>
      </w:r>
      <w:r w:rsidRPr="004B4435">
        <w:rPr>
          <w:lang w:eastAsia="zh-TW"/>
        </w:rPr>
        <w:t>姓名</w:t>
      </w:r>
      <w:r w:rsidRPr="004B4435">
        <w:rPr>
          <w:lang w:eastAsia="zh-TW"/>
        </w:rPr>
        <w:t>]</w:t>
      </w:r>
      <w:r w:rsidRPr="004B4435">
        <w:rPr>
          <w:lang w:eastAsia="zh-TW"/>
        </w:rPr>
        <w:t>的榮退感到高興，也為即將與他們告別感到不</w:t>
      </w:r>
      <w:proofErr w:type="gramStart"/>
      <w:r w:rsidRPr="004B4435">
        <w:rPr>
          <w:lang w:eastAsia="zh-TW"/>
        </w:rPr>
        <w:t>捨</w:t>
      </w:r>
      <w:proofErr w:type="gramEnd"/>
      <w:r w:rsidRPr="004B4435">
        <w:rPr>
          <w:lang w:eastAsia="zh-TW"/>
        </w:rPr>
        <w:t>。</w:t>
      </w:r>
    </w:p>
    <w:p w14:paraId="7E3C1252" w14:textId="77777777" w:rsidR="003A06C9" w:rsidRPr="004B4435" w:rsidRDefault="003A06C9" w:rsidP="003A06C9">
      <w:pPr>
        <w:numPr>
          <w:ilvl w:val="0"/>
          <w:numId w:val="15"/>
        </w:numPr>
        <w:rPr>
          <w:lang w:eastAsia="zh-TW"/>
        </w:rPr>
      </w:pPr>
      <w:r w:rsidRPr="004B4435">
        <w:rPr>
          <w:b/>
          <w:bCs/>
          <w:lang w:eastAsia="zh-TW"/>
        </w:rPr>
        <w:t>第二頁</w:t>
      </w:r>
      <w:r w:rsidRPr="004B4435">
        <w:rPr>
          <w:lang w:eastAsia="zh-TW"/>
        </w:rPr>
        <w:t>：</w:t>
      </w:r>
    </w:p>
    <w:p w14:paraId="6197D87C" w14:textId="77777777" w:rsidR="003A06C9" w:rsidRPr="004B4435" w:rsidRDefault="003A06C9" w:rsidP="003A06C9">
      <w:pPr>
        <w:numPr>
          <w:ilvl w:val="1"/>
          <w:numId w:val="17"/>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感謝</w:t>
      </w:r>
    </w:p>
    <w:p w14:paraId="19590143" w14:textId="77777777" w:rsidR="003A06C9" w:rsidRPr="004B4435" w:rsidRDefault="003A06C9" w:rsidP="003A06C9">
      <w:pPr>
        <w:numPr>
          <w:ilvl w:val="1"/>
          <w:numId w:val="17"/>
        </w:numPr>
        <w:rPr>
          <w:lang w:eastAsia="zh-TW"/>
        </w:rPr>
      </w:pPr>
      <w:r w:rsidRPr="004B4435">
        <w:rPr>
          <w:b/>
          <w:bCs/>
          <w:lang w:eastAsia="zh-TW"/>
        </w:rPr>
        <w:t>正文</w:t>
      </w:r>
      <w:r w:rsidRPr="004B4435">
        <w:rPr>
          <w:lang w:eastAsia="zh-TW"/>
        </w:rPr>
        <w:t>：</w:t>
      </w:r>
      <w:r w:rsidRPr="004B4435">
        <w:rPr>
          <w:lang w:eastAsia="zh-TW"/>
        </w:rPr>
        <w:t xml:space="preserve"> </w:t>
      </w:r>
      <w:r w:rsidRPr="004B4435">
        <w:rPr>
          <w:lang w:eastAsia="zh-TW"/>
        </w:rPr>
        <w:t>首先，我們要向</w:t>
      </w:r>
      <w:r w:rsidRPr="004B4435">
        <w:rPr>
          <w:lang w:eastAsia="zh-TW"/>
        </w:rPr>
        <w:t>[</w:t>
      </w:r>
      <w:r w:rsidRPr="004B4435">
        <w:rPr>
          <w:lang w:eastAsia="zh-TW"/>
        </w:rPr>
        <w:t>姓名</w:t>
      </w:r>
      <w:r w:rsidRPr="004B4435">
        <w:rPr>
          <w:lang w:eastAsia="zh-TW"/>
        </w:rPr>
        <w:t>]</w:t>
      </w:r>
      <w:r w:rsidRPr="004B4435">
        <w:rPr>
          <w:lang w:eastAsia="zh-TW"/>
        </w:rPr>
        <w:t>表達最誠摯的感謝。多年來，</w:t>
      </w:r>
      <w:r w:rsidRPr="004B4435">
        <w:rPr>
          <w:lang w:eastAsia="zh-TW"/>
        </w:rPr>
        <w:t>[</w:t>
      </w:r>
      <w:r w:rsidRPr="004B4435">
        <w:rPr>
          <w:lang w:eastAsia="zh-TW"/>
        </w:rPr>
        <w:t>姓名</w:t>
      </w:r>
      <w:r w:rsidRPr="004B4435">
        <w:rPr>
          <w:lang w:eastAsia="zh-TW"/>
        </w:rPr>
        <w:t>]</w:t>
      </w:r>
      <w:r w:rsidRPr="004B4435">
        <w:rPr>
          <w:lang w:eastAsia="zh-TW"/>
        </w:rPr>
        <w:t>在工作中兢兢業業，為我們的團隊做出了卓越的貢獻。他們的專業精神和敬業態度，深深地影響了我們每一個人。</w:t>
      </w:r>
    </w:p>
    <w:p w14:paraId="0692369E" w14:textId="77777777" w:rsidR="003A06C9" w:rsidRPr="004B4435" w:rsidRDefault="003A06C9" w:rsidP="003A06C9">
      <w:pPr>
        <w:numPr>
          <w:ilvl w:val="0"/>
          <w:numId w:val="15"/>
        </w:numPr>
        <w:rPr>
          <w:lang w:eastAsia="zh-TW"/>
        </w:rPr>
      </w:pPr>
      <w:r w:rsidRPr="004B4435">
        <w:rPr>
          <w:b/>
          <w:bCs/>
          <w:lang w:eastAsia="zh-TW"/>
        </w:rPr>
        <w:t>第三頁</w:t>
      </w:r>
      <w:r w:rsidRPr="004B4435">
        <w:rPr>
          <w:lang w:eastAsia="zh-TW"/>
        </w:rPr>
        <w:t>：</w:t>
      </w:r>
    </w:p>
    <w:p w14:paraId="3246059E" w14:textId="77777777" w:rsidR="003A06C9" w:rsidRPr="004B4435" w:rsidRDefault="003A06C9" w:rsidP="003A06C9">
      <w:pPr>
        <w:numPr>
          <w:ilvl w:val="1"/>
          <w:numId w:val="18"/>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回憶</w:t>
      </w:r>
    </w:p>
    <w:p w14:paraId="43525D68" w14:textId="77777777" w:rsidR="003A06C9" w:rsidRPr="004B4435" w:rsidRDefault="003A06C9" w:rsidP="003A06C9">
      <w:pPr>
        <w:numPr>
          <w:ilvl w:val="1"/>
          <w:numId w:val="18"/>
        </w:numPr>
        <w:rPr>
          <w:lang w:eastAsia="zh-TW"/>
        </w:rPr>
      </w:pPr>
      <w:r w:rsidRPr="004B4435">
        <w:rPr>
          <w:b/>
          <w:bCs/>
          <w:lang w:eastAsia="zh-TW"/>
        </w:rPr>
        <w:t>正文</w:t>
      </w:r>
      <w:r w:rsidRPr="004B4435">
        <w:rPr>
          <w:lang w:eastAsia="zh-TW"/>
        </w:rPr>
        <w:t>：</w:t>
      </w:r>
      <w:r w:rsidRPr="004B4435">
        <w:rPr>
          <w:lang w:eastAsia="zh-TW"/>
        </w:rPr>
        <w:t xml:space="preserve"> </w:t>
      </w:r>
      <w:r w:rsidRPr="004B4435">
        <w:rPr>
          <w:lang w:eastAsia="zh-TW"/>
        </w:rPr>
        <w:t>回憶起與</w:t>
      </w:r>
      <w:r w:rsidRPr="004B4435">
        <w:rPr>
          <w:lang w:eastAsia="zh-TW"/>
        </w:rPr>
        <w:t>[</w:t>
      </w:r>
      <w:r w:rsidRPr="004B4435">
        <w:rPr>
          <w:lang w:eastAsia="zh-TW"/>
        </w:rPr>
        <w:t>姓名</w:t>
      </w:r>
      <w:r w:rsidRPr="004B4435">
        <w:rPr>
          <w:lang w:eastAsia="zh-TW"/>
        </w:rPr>
        <w:t>]</w:t>
      </w:r>
      <w:r w:rsidRPr="004B4435">
        <w:rPr>
          <w:lang w:eastAsia="zh-TW"/>
        </w:rPr>
        <w:t>一起工作的日子，我們心中充滿了溫暖和感動。無論是工作中的挑戰，還是生活中的點滴，</w:t>
      </w:r>
      <w:r w:rsidRPr="004B4435">
        <w:rPr>
          <w:lang w:eastAsia="zh-TW"/>
        </w:rPr>
        <w:t>[</w:t>
      </w:r>
      <w:r w:rsidRPr="004B4435">
        <w:rPr>
          <w:lang w:eastAsia="zh-TW"/>
        </w:rPr>
        <w:t>姓名</w:t>
      </w:r>
      <w:r w:rsidRPr="004B4435">
        <w:rPr>
          <w:lang w:eastAsia="zh-TW"/>
        </w:rPr>
        <w:t>]</w:t>
      </w:r>
      <w:r w:rsidRPr="004B4435">
        <w:rPr>
          <w:lang w:eastAsia="zh-TW"/>
        </w:rPr>
        <w:t>總是與我們並肩作戰，分享歡笑與淚水。他們的智慧和幽默，讓我們的工作變得更加輕鬆愉快。</w:t>
      </w:r>
    </w:p>
    <w:p w14:paraId="49D644E9" w14:textId="77777777" w:rsidR="003A06C9" w:rsidRPr="004B4435" w:rsidRDefault="003A06C9" w:rsidP="003A06C9">
      <w:pPr>
        <w:numPr>
          <w:ilvl w:val="0"/>
          <w:numId w:val="15"/>
        </w:numPr>
        <w:rPr>
          <w:lang w:eastAsia="zh-TW"/>
        </w:rPr>
      </w:pPr>
      <w:r w:rsidRPr="004B4435">
        <w:rPr>
          <w:b/>
          <w:bCs/>
          <w:lang w:eastAsia="zh-TW"/>
        </w:rPr>
        <w:t>第四頁</w:t>
      </w:r>
      <w:r w:rsidRPr="004B4435">
        <w:rPr>
          <w:lang w:eastAsia="zh-TW"/>
        </w:rPr>
        <w:t>：</w:t>
      </w:r>
    </w:p>
    <w:p w14:paraId="3C1E683A" w14:textId="77777777" w:rsidR="003A06C9" w:rsidRPr="004B4435" w:rsidRDefault="003A06C9" w:rsidP="003A06C9">
      <w:pPr>
        <w:numPr>
          <w:ilvl w:val="1"/>
          <w:numId w:val="19"/>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祝福</w:t>
      </w:r>
    </w:p>
    <w:p w14:paraId="75913AC8" w14:textId="77777777" w:rsidR="003A06C9" w:rsidRPr="004B4435" w:rsidRDefault="003A06C9" w:rsidP="003A06C9">
      <w:pPr>
        <w:numPr>
          <w:ilvl w:val="1"/>
          <w:numId w:val="19"/>
        </w:numPr>
        <w:rPr>
          <w:lang w:eastAsia="zh-TW"/>
        </w:rPr>
      </w:pPr>
      <w:r w:rsidRPr="004B4435">
        <w:rPr>
          <w:b/>
          <w:bCs/>
          <w:lang w:eastAsia="zh-TW"/>
        </w:rPr>
        <w:lastRenderedPageBreak/>
        <w:t>正文</w:t>
      </w:r>
      <w:r w:rsidRPr="004B4435">
        <w:rPr>
          <w:lang w:eastAsia="zh-TW"/>
        </w:rPr>
        <w:t>：</w:t>
      </w:r>
      <w:r w:rsidRPr="004B4435">
        <w:rPr>
          <w:lang w:eastAsia="zh-TW"/>
        </w:rPr>
        <w:t xml:space="preserve"> </w:t>
      </w:r>
      <w:r w:rsidRPr="004B4435">
        <w:rPr>
          <w:lang w:eastAsia="zh-TW"/>
        </w:rPr>
        <w:t>在這個特別的時刻，我們要向</w:t>
      </w:r>
      <w:r w:rsidRPr="004B4435">
        <w:rPr>
          <w:lang w:eastAsia="zh-TW"/>
        </w:rPr>
        <w:t>[</w:t>
      </w:r>
      <w:r w:rsidRPr="004B4435">
        <w:rPr>
          <w:lang w:eastAsia="zh-TW"/>
        </w:rPr>
        <w:t>姓名</w:t>
      </w:r>
      <w:r w:rsidRPr="004B4435">
        <w:rPr>
          <w:lang w:eastAsia="zh-TW"/>
        </w:rPr>
        <w:t>]</w:t>
      </w:r>
      <w:r w:rsidRPr="004B4435">
        <w:rPr>
          <w:lang w:eastAsia="zh-TW"/>
        </w:rPr>
        <w:t>送上最美好的祝福。希望他們在未來的日子裡，能夠享受生活的每一刻，實現自己的夢想。無論走到哪裡，我們的心永遠與他們同在。</w:t>
      </w:r>
    </w:p>
    <w:p w14:paraId="5F88EFF5" w14:textId="77777777" w:rsidR="003A06C9" w:rsidRPr="004B4435" w:rsidRDefault="003A06C9" w:rsidP="003A06C9">
      <w:pPr>
        <w:numPr>
          <w:ilvl w:val="0"/>
          <w:numId w:val="15"/>
        </w:numPr>
        <w:rPr>
          <w:lang w:eastAsia="zh-TW"/>
        </w:rPr>
      </w:pPr>
      <w:r w:rsidRPr="004B4435">
        <w:rPr>
          <w:b/>
          <w:bCs/>
          <w:lang w:eastAsia="zh-TW"/>
        </w:rPr>
        <w:t>第五頁</w:t>
      </w:r>
      <w:r w:rsidRPr="004B4435">
        <w:rPr>
          <w:lang w:eastAsia="zh-TW"/>
        </w:rPr>
        <w:t>：</w:t>
      </w:r>
    </w:p>
    <w:p w14:paraId="236A7A06" w14:textId="77777777" w:rsidR="003A06C9" w:rsidRPr="004B4435" w:rsidRDefault="003A06C9" w:rsidP="003A06C9">
      <w:pPr>
        <w:numPr>
          <w:ilvl w:val="1"/>
          <w:numId w:val="20"/>
        </w:numPr>
        <w:rPr>
          <w:lang w:eastAsia="zh-TW"/>
        </w:rPr>
      </w:pPr>
      <w:r w:rsidRPr="004B4435">
        <w:rPr>
          <w:b/>
          <w:bCs/>
          <w:lang w:eastAsia="zh-TW"/>
        </w:rPr>
        <w:t>標題</w:t>
      </w:r>
      <w:r w:rsidRPr="004B4435">
        <w:rPr>
          <w:lang w:eastAsia="zh-TW"/>
        </w:rPr>
        <w:t>：</w:t>
      </w:r>
      <w:r w:rsidRPr="004B4435">
        <w:rPr>
          <w:lang w:eastAsia="zh-TW"/>
        </w:rPr>
        <w:t xml:space="preserve"> </w:t>
      </w:r>
      <w:proofErr w:type="gramStart"/>
      <w:r w:rsidRPr="004B4435">
        <w:rPr>
          <w:lang w:eastAsia="zh-TW"/>
        </w:rPr>
        <w:t>感</w:t>
      </w:r>
      <w:proofErr w:type="gramEnd"/>
      <w:r w:rsidRPr="004B4435">
        <w:rPr>
          <w:lang w:eastAsia="zh-TW"/>
        </w:rPr>
        <w:t>謝詞</w:t>
      </w:r>
    </w:p>
    <w:p w14:paraId="46D800DC" w14:textId="77777777" w:rsidR="003A06C9" w:rsidRPr="004B4435" w:rsidRDefault="003A06C9" w:rsidP="003A06C9">
      <w:pPr>
        <w:numPr>
          <w:ilvl w:val="1"/>
          <w:numId w:val="20"/>
        </w:numPr>
        <w:rPr>
          <w:lang w:eastAsia="zh-TW"/>
        </w:rPr>
      </w:pPr>
      <w:r w:rsidRPr="004B4435">
        <w:rPr>
          <w:b/>
          <w:bCs/>
          <w:lang w:eastAsia="zh-TW"/>
        </w:rPr>
        <w:t>正文</w:t>
      </w:r>
      <w:r w:rsidRPr="004B4435">
        <w:rPr>
          <w:lang w:eastAsia="zh-TW"/>
        </w:rPr>
        <w:t>：</w:t>
      </w:r>
      <w:r w:rsidRPr="004B4435">
        <w:rPr>
          <w:lang w:eastAsia="zh-TW"/>
        </w:rPr>
        <w:t xml:space="preserve"> </w:t>
      </w:r>
      <w:r w:rsidRPr="004B4435">
        <w:rPr>
          <w:lang w:eastAsia="zh-TW"/>
        </w:rPr>
        <w:t>最後，讓我們再次以熱烈的掌聲，感謝</w:t>
      </w:r>
      <w:r w:rsidRPr="004B4435">
        <w:rPr>
          <w:lang w:eastAsia="zh-TW"/>
        </w:rPr>
        <w:t>[</w:t>
      </w:r>
      <w:r w:rsidRPr="004B4435">
        <w:rPr>
          <w:lang w:eastAsia="zh-TW"/>
        </w:rPr>
        <w:t>姓名</w:t>
      </w:r>
      <w:r w:rsidRPr="004B4435">
        <w:rPr>
          <w:lang w:eastAsia="zh-TW"/>
        </w:rPr>
        <w:t>]</w:t>
      </w:r>
      <w:r w:rsidRPr="004B4435">
        <w:rPr>
          <w:lang w:eastAsia="zh-TW"/>
        </w:rPr>
        <w:t>多年的辛勤付出，祝福他們未來一切順利，幸福安康！謝謝大家！</w:t>
      </w:r>
    </w:p>
    <w:p w14:paraId="67A5D91A" w14:textId="77777777" w:rsidR="003A06C9" w:rsidRPr="004B4435" w:rsidRDefault="003A06C9" w:rsidP="003A06C9">
      <w:pPr>
        <w:rPr>
          <w:b/>
          <w:bCs/>
          <w:lang w:eastAsia="zh-TW"/>
        </w:rPr>
      </w:pPr>
      <w:r w:rsidRPr="004B4435">
        <w:rPr>
          <w:b/>
          <w:bCs/>
          <w:lang w:eastAsia="zh-TW"/>
        </w:rPr>
        <w:t>詩文頁</w:t>
      </w:r>
    </w:p>
    <w:p w14:paraId="6086AAD6" w14:textId="77777777" w:rsidR="003A06C9" w:rsidRPr="004B4435" w:rsidRDefault="003A06C9" w:rsidP="003A06C9">
      <w:pPr>
        <w:numPr>
          <w:ilvl w:val="0"/>
          <w:numId w:val="21"/>
        </w:numPr>
        <w:rPr>
          <w:lang w:eastAsia="zh-TW"/>
        </w:rPr>
      </w:pPr>
      <w:r w:rsidRPr="004B4435">
        <w:rPr>
          <w:b/>
          <w:bCs/>
          <w:lang w:eastAsia="zh-TW"/>
        </w:rPr>
        <w:t>第六頁</w:t>
      </w:r>
      <w:r w:rsidRPr="004B4435">
        <w:rPr>
          <w:lang w:eastAsia="zh-TW"/>
        </w:rPr>
        <w:t>：</w:t>
      </w:r>
    </w:p>
    <w:p w14:paraId="2954BF44" w14:textId="77777777" w:rsidR="003A06C9" w:rsidRPr="004B4435" w:rsidRDefault="003A06C9" w:rsidP="003A06C9">
      <w:pPr>
        <w:numPr>
          <w:ilvl w:val="1"/>
          <w:numId w:val="22"/>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感謝</w:t>
      </w:r>
    </w:p>
    <w:p w14:paraId="333A6048" w14:textId="77777777" w:rsidR="003A06C9" w:rsidRPr="004B4435" w:rsidRDefault="003A06C9" w:rsidP="003A06C9">
      <w:pPr>
        <w:numPr>
          <w:ilvl w:val="1"/>
          <w:numId w:val="22"/>
        </w:numPr>
        <w:rPr>
          <w:lang w:eastAsia="zh-TW"/>
        </w:rPr>
      </w:pPr>
      <w:r w:rsidRPr="004B4435">
        <w:rPr>
          <w:b/>
          <w:bCs/>
          <w:lang w:eastAsia="zh-TW"/>
        </w:rPr>
        <w:t>詩文</w:t>
      </w:r>
      <w:r w:rsidRPr="004B4435">
        <w:rPr>
          <w:lang w:eastAsia="zh-TW"/>
        </w:rPr>
        <w:t>：</w:t>
      </w:r>
      <w:r w:rsidRPr="004B4435">
        <w:rPr>
          <w:lang w:eastAsia="zh-TW"/>
        </w:rPr>
        <w:t xml:space="preserve"> </w:t>
      </w:r>
      <w:r w:rsidRPr="004B4435">
        <w:rPr>
          <w:lang w:eastAsia="zh-TW"/>
        </w:rPr>
        <w:t>辛勤多歲月，心血灑崗位。今日榮退時，感恩情滿懷。</w:t>
      </w:r>
    </w:p>
    <w:p w14:paraId="618C760F" w14:textId="77777777" w:rsidR="003A06C9" w:rsidRPr="004B4435" w:rsidRDefault="003A06C9" w:rsidP="003A06C9">
      <w:pPr>
        <w:numPr>
          <w:ilvl w:val="0"/>
          <w:numId w:val="21"/>
        </w:numPr>
        <w:rPr>
          <w:lang w:eastAsia="zh-TW"/>
        </w:rPr>
      </w:pPr>
      <w:r w:rsidRPr="004B4435">
        <w:rPr>
          <w:b/>
          <w:bCs/>
          <w:lang w:eastAsia="zh-TW"/>
        </w:rPr>
        <w:t>第七頁</w:t>
      </w:r>
      <w:r w:rsidRPr="004B4435">
        <w:rPr>
          <w:lang w:eastAsia="zh-TW"/>
        </w:rPr>
        <w:t>：</w:t>
      </w:r>
    </w:p>
    <w:p w14:paraId="6499F75C" w14:textId="77777777" w:rsidR="003A06C9" w:rsidRPr="004B4435" w:rsidRDefault="003A06C9" w:rsidP="003A06C9">
      <w:pPr>
        <w:numPr>
          <w:ilvl w:val="1"/>
          <w:numId w:val="23"/>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回憶</w:t>
      </w:r>
    </w:p>
    <w:p w14:paraId="01B3836E" w14:textId="77777777" w:rsidR="003A06C9" w:rsidRPr="004B4435" w:rsidRDefault="003A06C9" w:rsidP="003A06C9">
      <w:pPr>
        <w:numPr>
          <w:ilvl w:val="1"/>
          <w:numId w:val="23"/>
        </w:numPr>
        <w:rPr>
          <w:lang w:eastAsia="zh-TW"/>
        </w:rPr>
      </w:pPr>
      <w:r w:rsidRPr="004B4435">
        <w:rPr>
          <w:b/>
          <w:bCs/>
          <w:lang w:eastAsia="zh-TW"/>
        </w:rPr>
        <w:t>詩文</w:t>
      </w:r>
      <w:r w:rsidRPr="004B4435">
        <w:rPr>
          <w:lang w:eastAsia="zh-TW"/>
        </w:rPr>
        <w:t>：</w:t>
      </w:r>
      <w:r w:rsidRPr="004B4435">
        <w:rPr>
          <w:lang w:eastAsia="zh-TW"/>
        </w:rPr>
        <w:t xml:space="preserve"> </w:t>
      </w:r>
      <w:r w:rsidRPr="004B4435">
        <w:rPr>
          <w:lang w:eastAsia="zh-TW"/>
        </w:rPr>
        <w:t>共事多歡笑，歲月如歌謠。回首皆美好，情誼永不老。</w:t>
      </w:r>
    </w:p>
    <w:p w14:paraId="5EC5C1DD" w14:textId="77777777" w:rsidR="003A06C9" w:rsidRPr="004B4435" w:rsidRDefault="003A06C9" w:rsidP="003A06C9">
      <w:pPr>
        <w:numPr>
          <w:ilvl w:val="0"/>
          <w:numId w:val="21"/>
        </w:numPr>
        <w:rPr>
          <w:lang w:eastAsia="zh-TW"/>
        </w:rPr>
      </w:pPr>
      <w:r w:rsidRPr="004B4435">
        <w:rPr>
          <w:b/>
          <w:bCs/>
          <w:lang w:eastAsia="zh-TW"/>
        </w:rPr>
        <w:t>第八頁</w:t>
      </w:r>
      <w:r w:rsidRPr="004B4435">
        <w:rPr>
          <w:lang w:eastAsia="zh-TW"/>
        </w:rPr>
        <w:t>：</w:t>
      </w:r>
    </w:p>
    <w:p w14:paraId="63AB3040" w14:textId="77777777" w:rsidR="003A06C9" w:rsidRPr="004B4435" w:rsidRDefault="003A06C9" w:rsidP="003A06C9">
      <w:pPr>
        <w:numPr>
          <w:ilvl w:val="1"/>
          <w:numId w:val="24"/>
        </w:numPr>
        <w:rPr>
          <w:lang w:eastAsia="zh-TW"/>
        </w:rPr>
      </w:pPr>
      <w:r w:rsidRPr="004B4435">
        <w:rPr>
          <w:b/>
          <w:bCs/>
          <w:lang w:eastAsia="zh-TW"/>
        </w:rPr>
        <w:t>標題</w:t>
      </w:r>
      <w:r w:rsidRPr="004B4435">
        <w:rPr>
          <w:lang w:eastAsia="zh-TW"/>
        </w:rPr>
        <w:t>：</w:t>
      </w:r>
      <w:r w:rsidRPr="004B4435">
        <w:rPr>
          <w:lang w:eastAsia="zh-TW"/>
        </w:rPr>
        <w:t xml:space="preserve"> </w:t>
      </w:r>
      <w:r w:rsidRPr="004B4435">
        <w:rPr>
          <w:lang w:eastAsia="zh-TW"/>
        </w:rPr>
        <w:t>祝福</w:t>
      </w:r>
    </w:p>
    <w:p w14:paraId="3966E67C" w14:textId="77777777" w:rsidR="003A06C9" w:rsidRPr="004B4435" w:rsidRDefault="003A06C9" w:rsidP="003A06C9">
      <w:pPr>
        <w:numPr>
          <w:ilvl w:val="1"/>
          <w:numId w:val="24"/>
        </w:numPr>
        <w:rPr>
          <w:lang w:eastAsia="zh-TW"/>
        </w:rPr>
      </w:pPr>
      <w:r w:rsidRPr="004B4435">
        <w:rPr>
          <w:b/>
          <w:bCs/>
          <w:lang w:eastAsia="zh-TW"/>
        </w:rPr>
        <w:t>詩文</w:t>
      </w:r>
      <w:r w:rsidRPr="004B4435">
        <w:rPr>
          <w:lang w:eastAsia="zh-TW"/>
        </w:rPr>
        <w:t>：</w:t>
      </w:r>
      <w:r w:rsidRPr="004B4435">
        <w:rPr>
          <w:lang w:eastAsia="zh-TW"/>
        </w:rPr>
        <w:t xml:space="preserve"> </w:t>
      </w:r>
      <w:r w:rsidRPr="004B4435">
        <w:rPr>
          <w:lang w:eastAsia="zh-TW"/>
        </w:rPr>
        <w:t>前程似錦繡，未來更輝煌。</w:t>
      </w:r>
      <w:proofErr w:type="gramStart"/>
      <w:r w:rsidRPr="004B4435">
        <w:rPr>
          <w:lang w:eastAsia="zh-TW"/>
        </w:rPr>
        <w:t>祝君安</w:t>
      </w:r>
      <w:proofErr w:type="gramEnd"/>
      <w:r w:rsidRPr="004B4435">
        <w:rPr>
          <w:lang w:eastAsia="zh-TW"/>
        </w:rPr>
        <w:t>康樂，</w:t>
      </w:r>
      <w:proofErr w:type="gramStart"/>
      <w:r w:rsidRPr="004B4435">
        <w:rPr>
          <w:lang w:eastAsia="zh-TW"/>
        </w:rPr>
        <w:t>幸福萬</w:t>
      </w:r>
      <w:proofErr w:type="gramEnd"/>
      <w:r w:rsidRPr="004B4435">
        <w:rPr>
          <w:lang w:eastAsia="zh-TW"/>
        </w:rPr>
        <w:t>年長。</w:t>
      </w:r>
    </w:p>
    <w:p w14:paraId="3BA4F7B7" w14:textId="77777777" w:rsidR="003A06C9" w:rsidRPr="004B4435" w:rsidRDefault="003A06C9" w:rsidP="003A06C9">
      <w:pPr>
        <w:rPr>
          <w:lang w:eastAsia="zh-TW"/>
        </w:rPr>
      </w:pPr>
      <w:r w:rsidRPr="004B4435">
        <w:rPr>
          <w:lang w:eastAsia="zh-TW"/>
        </w:rPr>
        <w:t>這些分頁建議可以幫助您創建一個結構清晰且美觀的簡報文件。如果有任何其他需求或修改，請隨時告訴我。</w:t>
      </w:r>
    </w:p>
    <w:p w14:paraId="42C00B0F" w14:textId="77777777" w:rsidR="003A06C9" w:rsidRDefault="003A06C9" w:rsidP="003A06C9">
      <w:pPr>
        <w:rPr>
          <w:lang w:eastAsia="zh-TW"/>
        </w:rPr>
      </w:pPr>
      <w:r>
        <w:rPr>
          <w:lang w:eastAsia="zh-TW"/>
        </w:rPr>
        <w:br w:type="page"/>
      </w:r>
    </w:p>
    <w:p w14:paraId="5C7527A6" w14:textId="77777777" w:rsidR="003A06C9" w:rsidRDefault="003A06C9" w:rsidP="00AB232B">
      <w:pPr>
        <w:pStyle w:val="font12-bluebg"/>
        <w:rPr>
          <w:shd w:val="clear" w:color="auto" w:fill="D2E0F4"/>
          <w:lang w:eastAsia="zh-TW"/>
        </w:rPr>
      </w:pPr>
      <w:r>
        <w:rPr>
          <w:shd w:val="clear" w:color="auto" w:fill="D2E0F4"/>
        </w:rPr>
        <w:lastRenderedPageBreak/>
        <w:t>請建議簡報的配色與圖片風格</w:t>
      </w:r>
    </w:p>
    <w:p w14:paraId="157EE60C" w14:textId="77777777" w:rsidR="003A06C9" w:rsidRDefault="003A06C9" w:rsidP="003A06C9">
      <w:pPr>
        <w:rPr>
          <w:rFonts w:ascii="Segoe UI" w:hAnsi="Segoe UI" w:cs="Segoe UI"/>
          <w:color w:val="242424"/>
          <w:sz w:val="21"/>
          <w:szCs w:val="21"/>
          <w:shd w:val="clear" w:color="auto" w:fill="D2E0F4"/>
          <w:lang w:eastAsia="zh-TW"/>
        </w:rPr>
      </w:pPr>
    </w:p>
    <w:p w14:paraId="404C0C90" w14:textId="77777777" w:rsidR="003A06C9" w:rsidRPr="001C6ABF" w:rsidRDefault="003A06C9" w:rsidP="003A06C9">
      <w:pPr>
        <w:rPr>
          <w:lang w:eastAsia="zh-TW"/>
        </w:rPr>
      </w:pPr>
      <w:r w:rsidRPr="001C6ABF">
        <w:rPr>
          <w:lang w:eastAsia="zh-TW"/>
        </w:rPr>
        <w:t>好的，以下是簡報的配色與圖片風格建議：</w:t>
      </w:r>
    </w:p>
    <w:p w14:paraId="408ABE9D" w14:textId="77777777" w:rsidR="003A06C9" w:rsidRPr="001C6ABF" w:rsidRDefault="003A06C9" w:rsidP="003A06C9">
      <w:pPr>
        <w:rPr>
          <w:b/>
          <w:bCs/>
          <w:lang w:eastAsia="zh-TW"/>
        </w:rPr>
      </w:pPr>
      <w:r w:rsidRPr="001C6ABF">
        <w:rPr>
          <w:b/>
          <w:bCs/>
          <w:lang w:eastAsia="zh-TW"/>
        </w:rPr>
        <w:t>配色建議：</w:t>
      </w:r>
    </w:p>
    <w:p w14:paraId="25BF5FC2" w14:textId="77777777" w:rsidR="003A06C9" w:rsidRPr="001C6ABF" w:rsidRDefault="003A06C9" w:rsidP="003A06C9">
      <w:pPr>
        <w:numPr>
          <w:ilvl w:val="0"/>
          <w:numId w:val="25"/>
        </w:numPr>
        <w:rPr>
          <w:lang w:eastAsia="zh-TW"/>
        </w:rPr>
      </w:pPr>
      <w:r w:rsidRPr="001C6ABF">
        <w:rPr>
          <w:b/>
          <w:bCs/>
          <w:lang w:eastAsia="zh-TW"/>
        </w:rPr>
        <w:t>主色調</w:t>
      </w:r>
      <w:r w:rsidRPr="001C6ABF">
        <w:rPr>
          <w:lang w:eastAsia="zh-TW"/>
        </w:rPr>
        <w:t>：選擇一個與公司形象或活動主題相關的顏色作為主色調，例如藍色、綠色或紅色。這樣可以保持整體的一致性和專業感。</w:t>
      </w:r>
    </w:p>
    <w:p w14:paraId="39C95D55" w14:textId="77777777" w:rsidR="003A06C9" w:rsidRPr="001C6ABF" w:rsidRDefault="003A06C9" w:rsidP="003A06C9">
      <w:pPr>
        <w:numPr>
          <w:ilvl w:val="0"/>
          <w:numId w:val="25"/>
        </w:numPr>
        <w:rPr>
          <w:lang w:eastAsia="zh-TW"/>
        </w:rPr>
      </w:pPr>
      <w:r w:rsidRPr="001C6ABF">
        <w:rPr>
          <w:b/>
          <w:bCs/>
          <w:lang w:eastAsia="zh-TW"/>
        </w:rPr>
        <w:t>輔色調</w:t>
      </w:r>
      <w:r w:rsidRPr="001C6ABF">
        <w:rPr>
          <w:lang w:eastAsia="zh-TW"/>
        </w:rPr>
        <w:t>：選擇與主色調相輔的顏色，例如淺藍色、淺綠色或粉紅色。這些顏色可以用於標題、重點文字或背景，增加層次感。</w:t>
      </w:r>
    </w:p>
    <w:p w14:paraId="7D0E6722" w14:textId="77777777" w:rsidR="003A06C9" w:rsidRPr="001C6ABF" w:rsidRDefault="003A06C9" w:rsidP="003A06C9">
      <w:pPr>
        <w:numPr>
          <w:ilvl w:val="0"/>
          <w:numId w:val="25"/>
        </w:numPr>
        <w:rPr>
          <w:lang w:eastAsia="zh-TW"/>
        </w:rPr>
      </w:pPr>
      <w:r w:rsidRPr="001C6ABF">
        <w:rPr>
          <w:b/>
          <w:bCs/>
          <w:lang w:eastAsia="zh-TW"/>
        </w:rPr>
        <w:t>文字顏色</w:t>
      </w:r>
      <w:r w:rsidRPr="001C6ABF">
        <w:rPr>
          <w:lang w:eastAsia="zh-TW"/>
        </w:rPr>
        <w:t>：使用黑色或深灰色作為正文文字顏色，確保文字清晰易讀。標題可以使用主</w:t>
      </w:r>
      <w:proofErr w:type="gramStart"/>
      <w:r w:rsidRPr="001C6ABF">
        <w:rPr>
          <w:lang w:eastAsia="zh-TW"/>
        </w:rPr>
        <w:t>色調或輔色調</w:t>
      </w:r>
      <w:proofErr w:type="gramEnd"/>
      <w:r w:rsidRPr="001C6ABF">
        <w:rPr>
          <w:lang w:eastAsia="zh-TW"/>
        </w:rPr>
        <w:t>，增加視覺效果。</w:t>
      </w:r>
    </w:p>
    <w:p w14:paraId="2C977AB7" w14:textId="77777777" w:rsidR="003A06C9" w:rsidRPr="001C6ABF" w:rsidRDefault="003A06C9" w:rsidP="003A06C9">
      <w:pPr>
        <w:numPr>
          <w:ilvl w:val="0"/>
          <w:numId w:val="25"/>
        </w:numPr>
        <w:rPr>
          <w:lang w:eastAsia="zh-TW"/>
        </w:rPr>
      </w:pPr>
      <w:r w:rsidRPr="001C6ABF">
        <w:rPr>
          <w:b/>
          <w:bCs/>
          <w:lang w:eastAsia="zh-TW"/>
        </w:rPr>
        <w:t>背景顏色</w:t>
      </w:r>
      <w:r w:rsidRPr="001C6ABF">
        <w:rPr>
          <w:lang w:eastAsia="zh-TW"/>
        </w:rPr>
        <w:t>：使用淺色背景，例如白色、淺灰色或淺藍色，這樣可以讓文字更加突出，避免視覺疲勞。</w:t>
      </w:r>
    </w:p>
    <w:p w14:paraId="4A4B7F98" w14:textId="77777777" w:rsidR="003A06C9" w:rsidRPr="001C6ABF" w:rsidRDefault="003A06C9" w:rsidP="003A06C9">
      <w:pPr>
        <w:rPr>
          <w:b/>
          <w:bCs/>
          <w:lang w:eastAsia="zh-TW"/>
        </w:rPr>
      </w:pPr>
      <w:r w:rsidRPr="001C6ABF">
        <w:rPr>
          <w:b/>
          <w:bCs/>
          <w:lang w:eastAsia="zh-TW"/>
        </w:rPr>
        <w:t>圖片風格建議：</w:t>
      </w:r>
    </w:p>
    <w:p w14:paraId="4D6ABE23" w14:textId="77777777" w:rsidR="003A06C9" w:rsidRPr="001C6ABF" w:rsidRDefault="003A06C9" w:rsidP="003A06C9">
      <w:pPr>
        <w:numPr>
          <w:ilvl w:val="0"/>
          <w:numId w:val="26"/>
        </w:numPr>
        <w:rPr>
          <w:lang w:eastAsia="zh-TW"/>
        </w:rPr>
      </w:pPr>
      <w:r w:rsidRPr="001C6ABF">
        <w:rPr>
          <w:b/>
          <w:bCs/>
          <w:lang w:eastAsia="zh-TW"/>
        </w:rPr>
        <w:t>封面圖片</w:t>
      </w:r>
      <w:r w:rsidRPr="001C6ABF">
        <w:rPr>
          <w:lang w:eastAsia="zh-TW"/>
        </w:rPr>
        <w:t>：選擇一張與公司形象或活動主題相關的高質量圖片，例如公司標誌、團隊合影或活動現場照片。這樣可以增強簡報的吸引力和專業感。</w:t>
      </w:r>
    </w:p>
    <w:p w14:paraId="130D2F57" w14:textId="77777777" w:rsidR="003A06C9" w:rsidRPr="001C6ABF" w:rsidRDefault="003A06C9" w:rsidP="003A06C9">
      <w:pPr>
        <w:numPr>
          <w:ilvl w:val="0"/>
          <w:numId w:val="26"/>
        </w:numPr>
        <w:rPr>
          <w:lang w:eastAsia="zh-TW"/>
        </w:rPr>
      </w:pPr>
      <w:r w:rsidRPr="001C6ABF">
        <w:rPr>
          <w:b/>
          <w:bCs/>
          <w:lang w:eastAsia="zh-TW"/>
        </w:rPr>
        <w:t>內容圖片</w:t>
      </w:r>
      <w:r w:rsidRPr="001C6ABF">
        <w:rPr>
          <w:lang w:eastAsia="zh-TW"/>
        </w:rPr>
        <w:t>：在每</w:t>
      </w:r>
      <w:proofErr w:type="gramStart"/>
      <w:r w:rsidRPr="001C6ABF">
        <w:rPr>
          <w:lang w:eastAsia="zh-TW"/>
        </w:rPr>
        <w:t>個</w:t>
      </w:r>
      <w:proofErr w:type="gramEnd"/>
      <w:r w:rsidRPr="001C6ABF">
        <w:rPr>
          <w:lang w:eastAsia="zh-TW"/>
        </w:rPr>
        <w:t>主要段落或主題頁添加相關圖片，例如工作場景、團隊活動照片或與主題相關的插圖。這些圖片可以幫助觀眾更好地理解和記住內容。</w:t>
      </w:r>
    </w:p>
    <w:p w14:paraId="7BDDE249" w14:textId="77777777" w:rsidR="003A06C9" w:rsidRPr="001C6ABF" w:rsidRDefault="003A06C9" w:rsidP="003A06C9">
      <w:pPr>
        <w:numPr>
          <w:ilvl w:val="0"/>
          <w:numId w:val="26"/>
        </w:numPr>
        <w:rPr>
          <w:lang w:eastAsia="zh-TW"/>
        </w:rPr>
      </w:pPr>
      <w:r w:rsidRPr="001C6ABF">
        <w:rPr>
          <w:b/>
          <w:bCs/>
          <w:lang w:eastAsia="zh-TW"/>
        </w:rPr>
        <w:t>詩文圖片</w:t>
      </w:r>
      <w:r w:rsidRPr="001C6ABF">
        <w:rPr>
          <w:lang w:eastAsia="zh-TW"/>
        </w:rPr>
        <w:t>：在每篇詩文旁邊添加一些與詩文內容相關的圖片，例如自然風景、花卉或抽象藝術圖片。這些圖片可以增強詩文的情感表達和視覺效果。</w:t>
      </w:r>
    </w:p>
    <w:p w14:paraId="0A3F07E1" w14:textId="77777777" w:rsidR="003A06C9" w:rsidRPr="001C6ABF" w:rsidRDefault="003A06C9" w:rsidP="003A06C9">
      <w:pPr>
        <w:numPr>
          <w:ilvl w:val="0"/>
          <w:numId w:val="26"/>
        </w:numPr>
        <w:rPr>
          <w:lang w:eastAsia="zh-TW"/>
        </w:rPr>
      </w:pPr>
      <w:r w:rsidRPr="001C6ABF">
        <w:rPr>
          <w:b/>
          <w:bCs/>
          <w:lang w:eastAsia="zh-TW"/>
        </w:rPr>
        <w:t>圖片風格</w:t>
      </w:r>
      <w:r w:rsidRPr="001C6ABF">
        <w:rPr>
          <w:lang w:eastAsia="zh-TW"/>
        </w:rPr>
        <w:t>：選擇風格一致的圖片，例如使用相同的濾鏡效果或色調，保持整體簡報的統一性和美觀性。</w:t>
      </w:r>
    </w:p>
    <w:p w14:paraId="2F1DF1DF" w14:textId="77777777" w:rsidR="003A06C9" w:rsidRPr="001C6ABF" w:rsidRDefault="003A06C9" w:rsidP="003A06C9">
      <w:pPr>
        <w:rPr>
          <w:lang w:eastAsia="zh-TW"/>
        </w:rPr>
      </w:pPr>
      <w:r w:rsidRPr="001C6ABF">
        <w:rPr>
          <w:lang w:eastAsia="zh-TW"/>
        </w:rPr>
        <w:t>這些配色與圖片風格建議可以幫助您創建一個專業且美觀的簡報文件。如果有任何其他需求或修改，請隨時告訴我。</w:t>
      </w:r>
    </w:p>
    <w:p w14:paraId="2AD4B528" w14:textId="77777777" w:rsidR="003A06C9" w:rsidRDefault="003A06C9" w:rsidP="003A06C9">
      <w:pPr>
        <w:rPr>
          <w:lang w:eastAsia="zh-TW"/>
        </w:rPr>
      </w:pPr>
      <w:r>
        <w:rPr>
          <w:lang w:eastAsia="zh-TW"/>
        </w:rPr>
        <w:br w:type="page"/>
      </w:r>
    </w:p>
    <w:p w14:paraId="3D367B66" w14:textId="77777777" w:rsidR="003A06C9" w:rsidRPr="008A39DC" w:rsidRDefault="003A06C9" w:rsidP="003A06C9">
      <w:pPr>
        <w:pStyle w:val="font12-bluebg"/>
        <w:rPr>
          <w:lang w:eastAsia="zh-TW"/>
        </w:rPr>
      </w:pPr>
      <w:r w:rsidRPr="008A39DC">
        <w:rPr>
          <w:lang w:eastAsia="zh-TW"/>
        </w:rPr>
        <w:lastRenderedPageBreak/>
        <w:t>建議適合的免費圖片來源網站</w:t>
      </w:r>
    </w:p>
    <w:p w14:paraId="6E28D6E9" w14:textId="77777777" w:rsidR="003A06C9" w:rsidRDefault="003A06C9" w:rsidP="003A06C9">
      <w:pPr>
        <w:rPr>
          <w:lang w:eastAsia="zh-TW"/>
        </w:rPr>
      </w:pPr>
    </w:p>
    <w:p w14:paraId="2FC9A733" w14:textId="77777777" w:rsidR="003A06C9" w:rsidRPr="0047505E" w:rsidRDefault="003A06C9" w:rsidP="003A06C9">
      <w:pPr>
        <w:rPr>
          <w:lang w:eastAsia="zh-TW"/>
        </w:rPr>
      </w:pPr>
      <w:r w:rsidRPr="0047505E">
        <w:rPr>
          <w:lang w:eastAsia="zh-TW"/>
        </w:rPr>
        <w:t>以下是一些適合的免費圖片來源網站，您可以從這些網站下載高質量的圖片，用於您的簡報或其他項目：</w:t>
      </w:r>
    </w:p>
    <w:p w14:paraId="6620216C" w14:textId="77777777" w:rsidR="003A06C9" w:rsidRPr="0047505E" w:rsidRDefault="003A06C9" w:rsidP="003A06C9">
      <w:pPr>
        <w:numPr>
          <w:ilvl w:val="0"/>
          <w:numId w:val="27"/>
        </w:numPr>
        <w:rPr>
          <w:lang w:eastAsia="zh-TW"/>
        </w:rPr>
      </w:pPr>
      <w:proofErr w:type="spellStart"/>
      <w:r w:rsidRPr="0047505E">
        <w:rPr>
          <w:b/>
          <w:bCs/>
          <w:lang w:eastAsia="zh-TW"/>
        </w:rPr>
        <w:t>Unsplash</w:t>
      </w:r>
      <w:proofErr w:type="spellEnd"/>
      <w:r w:rsidRPr="0047505E">
        <w:rPr>
          <w:lang w:eastAsia="zh-TW"/>
        </w:rPr>
        <w:t>：提供大量高質量的免費圖片，涵蓋各種主題和風格。</w:t>
      </w:r>
    </w:p>
    <w:p w14:paraId="79AF1A87" w14:textId="77777777" w:rsidR="003A06C9" w:rsidRPr="0047505E" w:rsidRDefault="003A06C9" w:rsidP="003A06C9">
      <w:pPr>
        <w:numPr>
          <w:ilvl w:val="0"/>
          <w:numId w:val="27"/>
        </w:numPr>
        <w:rPr>
          <w:lang w:eastAsia="zh-TW"/>
        </w:rPr>
      </w:pPr>
      <w:proofErr w:type="spellStart"/>
      <w:r w:rsidRPr="0047505E">
        <w:rPr>
          <w:b/>
          <w:bCs/>
          <w:lang w:eastAsia="zh-TW"/>
        </w:rPr>
        <w:t>Pexels</w:t>
      </w:r>
      <w:proofErr w:type="spellEnd"/>
      <w:r w:rsidRPr="0047505E">
        <w:rPr>
          <w:lang w:eastAsia="zh-TW"/>
        </w:rPr>
        <w:t>：提供免費的高解析度圖片和影片，適合用於各種創意項目。</w:t>
      </w:r>
    </w:p>
    <w:p w14:paraId="4D999545" w14:textId="77777777" w:rsidR="003A06C9" w:rsidRPr="0047505E" w:rsidRDefault="003A06C9" w:rsidP="003A06C9">
      <w:pPr>
        <w:numPr>
          <w:ilvl w:val="0"/>
          <w:numId w:val="27"/>
        </w:numPr>
        <w:rPr>
          <w:lang w:eastAsia="zh-TW"/>
        </w:rPr>
      </w:pPr>
      <w:proofErr w:type="spellStart"/>
      <w:r w:rsidRPr="0047505E">
        <w:rPr>
          <w:b/>
          <w:bCs/>
          <w:lang w:eastAsia="zh-TW"/>
        </w:rPr>
        <w:t>Pixabay</w:t>
      </w:r>
      <w:proofErr w:type="spellEnd"/>
      <w:r w:rsidRPr="0047505E">
        <w:rPr>
          <w:lang w:eastAsia="zh-TW"/>
        </w:rPr>
        <w:t>：擁有豐富的免費圖片、插圖和影片資源，所有內容均可免費使用。</w:t>
      </w:r>
    </w:p>
    <w:p w14:paraId="18004505" w14:textId="77777777" w:rsidR="003A06C9" w:rsidRPr="0047505E" w:rsidRDefault="003A06C9" w:rsidP="003A06C9">
      <w:pPr>
        <w:numPr>
          <w:ilvl w:val="0"/>
          <w:numId w:val="27"/>
        </w:numPr>
        <w:rPr>
          <w:lang w:eastAsia="zh-TW"/>
        </w:rPr>
      </w:pPr>
      <w:proofErr w:type="spellStart"/>
      <w:r w:rsidRPr="0047505E">
        <w:rPr>
          <w:b/>
          <w:bCs/>
          <w:lang w:eastAsia="zh-TW"/>
        </w:rPr>
        <w:t>Freepik</w:t>
      </w:r>
      <w:proofErr w:type="spellEnd"/>
      <w:r w:rsidRPr="0047505E">
        <w:rPr>
          <w:lang w:eastAsia="zh-TW"/>
        </w:rPr>
        <w:t>：提供免費的圖片、插圖和</w:t>
      </w:r>
      <w:proofErr w:type="gramStart"/>
      <w:r w:rsidRPr="0047505E">
        <w:rPr>
          <w:lang w:eastAsia="zh-TW"/>
        </w:rPr>
        <w:t>矢量圖</w:t>
      </w:r>
      <w:proofErr w:type="gramEnd"/>
      <w:r w:rsidRPr="0047505E">
        <w:rPr>
          <w:lang w:eastAsia="zh-TW"/>
        </w:rPr>
        <w:t>，適合用於設計和簡報。</w:t>
      </w:r>
    </w:p>
    <w:p w14:paraId="5D649932" w14:textId="77777777" w:rsidR="003A06C9" w:rsidRPr="0047505E" w:rsidRDefault="003A06C9" w:rsidP="003A06C9">
      <w:pPr>
        <w:numPr>
          <w:ilvl w:val="0"/>
          <w:numId w:val="27"/>
        </w:numPr>
        <w:rPr>
          <w:lang w:eastAsia="zh-TW"/>
        </w:rPr>
      </w:pPr>
      <w:r w:rsidRPr="0047505E">
        <w:rPr>
          <w:b/>
          <w:bCs/>
          <w:lang w:eastAsia="zh-TW"/>
        </w:rPr>
        <w:t>Burst by Shopify</w:t>
      </w:r>
      <w:r w:rsidRPr="0047505E">
        <w:rPr>
          <w:lang w:eastAsia="zh-TW"/>
        </w:rPr>
        <w:t>：專為企業和創業者設計的免費圖片庫，涵蓋各種商業主題。</w:t>
      </w:r>
    </w:p>
    <w:p w14:paraId="7755FED5" w14:textId="77777777" w:rsidR="003A06C9" w:rsidRPr="0047505E" w:rsidRDefault="003A06C9" w:rsidP="003A06C9">
      <w:pPr>
        <w:numPr>
          <w:ilvl w:val="0"/>
          <w:numId w:val="27"/>
        </w:numPr>
        <w:rPr>
          <w:lang w:eastAsia="zh-TW"/>
        </w:rPr>
      </w:pPr>
      <w:proofErr w:type="spellStart"/>
      <w:r w:rsidRPr="0047505E">
        <w:rPr>
          <w:b/>
          <w:bCs/>
          <w:lang w:eastAsia="zh-TW"/>
        </w:rPr>
        <w:t>StockSnap</w:t>
      </w:r>
      <w:proofErr w:type="spellEnd"/>
      <w:r w:rsidRPr="0047505E">
        <w:rPr>
          <w:lang w:eastAsia="zh-TW"/>
        </w:rPr>
        <w:t>：提供大量高質量的免費圖片，並且每日更新。</w:t>
      </w:r>
    </w:p>
    <w:p w14:paraId="391E3242" w14:textId="77777777" w:rsidR="003A06C9" w:rsidRPr="0047505E" w:rsidRDefault="003A06C9" w:rsidP="003A06C9">
      <w:pPr>
        <w:numPr>
          <w:ilvl w:val="0"/>
          <w:numId w:val="27"/>
        </w:numPr>
        <w:rPr>
          <w:lang w:eastAsia="zh-TW"/>
        </w:rPr>
      </w:pPr>
      <w:proofErr w:type="spellStart"/>
      <w:r w:rsidRPr="0047505E">
        <w:rPr>
          <w:b/>
          <w:bCs/>
          <w:lang w:eastAsia="zh-TW"/>
        </w:rPr>
        <w:t>Kaboompics</w:t>
      </w:r>
      <w:proofErr w:type="spellEnd"/>
      <w:r w:rsidRPr="0047505E">
        <w:rPr>
          <w:lang w:eastAsia="zh-TW"/>
        </w:rPr>
        <w:t>：提供免費的高解析度圖片，特別適合用於設計和簡報。</w:t>
      </w:r>
    </w:p>
    <w:p w14:paraId="567AD1A3" w14:textId="77777777" w:rsidR="003A06C9" w:rsidRPr="0047505E" w:rsidRDefault="003A06C9" w:rsidP="003A06C9">
      <w:pPr>
        <w:rPr>
          <w:lang w:eastAsia="zh-TW"/>
        </w:rPr>
      </w:pPr>
      <w:r w:rsidRPr="0047505E">
        <w:rPr>
          <w:lang w:eastAsia="zh-TW"/>
        </w:rPr>
        <w:t>這些網站上的圖片均可免費下載和使用，適合用於您的簡報和其他創意項目。如果有任何其他需求或問題，請隨時告訴我。</w:t>
      </w:r>
    </w:p>
    <w:p w14:paraId="40C934E1" w14:textId="77777777" w:rsidR="003A06C9" w:rsidRDefault="003A06C9" w:rsidP="003A06C9">
      <w:pPr>
        <w:rPr>
          <w:lang w:eastAsia="zh-TW"/>
        </w:rPr>
      </w:pPr>
      <w:r>
        <w:rPr>
          <w:lang w:eastAsia="zh-TW"/>
        </w:rPr>
        <w:br w:type="page"/>
      </w:r>
    </w:p>
    <w:p w14:paraId="01FE6D57" w14:textId="77777777" w:rsidR="003A06C9" w:rsidRPr="0004026B" w:rsidRDefault="003A06C9" w:rsidP="003A06C9">
      <w:pPr>
        <w:pStyle w:val="font12-bluebg"/>
        <w:rPr>
          <w:lang w:eastAsia="zh-TW"/>
        </w:rPr>
      </w:pPr>
      <w:r w:rsidRPr="0004026B">
        <w:rPr>
          <w:lang w:eastAsia="zh-TW"/>
        </w:rPr>
        <w:lastRenderedPageBreak/>
        <w:t>推薦適合歡送會主題的圖片關鍵字</w:t>
      </w:r>
    </w:p>
    <w:p w14:paraId="18B54EAB" w14:textId="77777777" w:rsidR="003A06C9" w:rsidRDefault="003A06C9" w:rsidP="003A06C9">
      <w:pPr>
        <w:rPr>
          <w:lang w:eastAsia="zh-TW"/>
        </w:rPr>
      </w:pPr>
    </w:p>
    <w:p w14:paraId="7E97A21A" w14:textId="77777777" w:rsidR="003A06C9" w:rsidRPr="00C965AB" w:rsidRDefault="003A06C9" w:rsidP="003A06C9">
      <w:pPr>
        <w:rPr>
          <w:lang w:eastAsia="zh-TW"/>
        </w:rPr>
      </w:pPr>
      <w:r w:rsidRPr="00C965AB">
        <w:rPr>
          <w:lang w:eastAsia="zh-TW"/>
        </w:rPr>
        <w:t>以下是一些適合歡送會主題的圖片關鍵字，您可以使用這些關鍵字在免費圖片來源網站上搜尋相關圖片：</w:t>
      </w:r>
    </w:p>
    <w:p w14:paraId="1A32C831" w14:textId="77777777" w:rsidR="003A06C9" w:rsidRPr="00C965AB" w:rsidRDefault="003A06C9" w:rsidP="003A06C9">
      <w:pPr>
        <w:numPr>
          <w:ilvl w:val="0"/>
          <w:numId w:val="28"/>
        </w:numPr>
        <w:rPr>
          <w:lang w:eastAsia="zh-TW"/>
        </w:rPr>
      </w:pPr>
      <w:r w:rsidRPr="00C965AB">
        <w:rPr>
          <w:b/>
          <w:bCs/>
          <w:lang w:eastAsia="zh-TW"/>
        </w:rPr>
        <w:t>歡送會</w:t>
      </w:r>
    </w:p>
    <w:p w14:paraId="2936C64F" w14:textId="77777777" w:rsidR="003A06C9" w:rsidRPr="00C965AB" w:rsidRDefault="003A06C9" w:rsidP="003A06C9">
      <w:pPr>
        <w:numPr>
          <w:ilvl w:val="0"/>
          <w:numId w:val="28"/>
        </w:numPr>
        <w:rPr>
          <w:lang w:eastAsia="zh-TW"/>
        </w:rPr>
      </w:pPr>
      <w:r w:rsidRPr="00C965AB">
        <w:rPr>
          <w:b/>
          <w:bCs/>
          <w:lang w:eastAsia="zh-TW"/>
        </w:rPr>
        <w:t>退休</w:t>
      </w:r>
    </w:p>
    <w:p w14:paraId="35629B9E" w14:textId="77777777" w:rsidR="003A06C9" w:rsidRPr="00C965AB" w:rsidRDefault="003A06C9" w:rsidP="003A06C9">
      <w:pPr>
        <w:numPr>
          <w:ilvl w:val="0"/>
          <w:numId w:val="28"/>
        </w:numPr>
        <w:rPr>
          <w:lang w:eastAsia="zh-TW"/>
        </w:rPr>
      </w:pPr>
      <w:r w:rsidRPr="00C965AB">
        <w:rPr>
          <w:b/>
          <w:bCs/>
          <w:lang w:eastAsia="zh-TW"/>
        </w:rPr>
        <w:t>榮退</w:t>
      </w:r>
    </w:p>
    <w:p w14:paraId="22F8CADA" w14:textId="77777777" w:rsidR="003A06C9" w:rsidRPr="00C965AB" w:rsidRDefault="003A06C9" w:rsidP="003A06C9">
      <w:pPr>
        <w:numPr>
          <w:ilvl w:val="0"/>
          <w:numId w:val="28"/>
        </w:numPr>
        <w:rPr>
          <w:lang w:eastAsia="zh-TW"/>
        </w:rPr>
      </w:pPr>
      <w:r w:rsidRPr="00C965AB">
        <w:rPr>
          <w:b/>
          <w:bCs/>
          <w:lang w:eastAsia="zh-TW"/>
        </w:rPr>
        <w:t>感謝</w:t>
      </w:r>
    </w:p>
    <w:p w14:paraId="3D8AC77D" w14:textId="77777777" w:rsidR="003A06C9" w:rsidRPr="00C965AB" w:rsidRDefault="003A06C9" w:rsidP="003A06C9">
      <w:pPr>
        <w:numPr>
          <w:ilvl w:val="0"/>
          <w:numId w:val="28"/>
        </w:numPr>
        <w:rPr>
          <w:lang w:eastAsia="zh-TW"/>
        </w:rPr>
      </w:pPr>
      <w:r w:rsidRPr="00C965AB">
        <w:rPr>
          <w:b/>
          <w:bCs/>
          <w:lang w:eastAsia="zh-TW"/>
        </w:rPr>
        <w:t>回憶</w:t>
      </w:r>
    </w:p>
    <w:p w14:paraId="1013EC64" w14:textId="77777777" w:rsidR="003A06C9" w:rsidRPr="00C965AB" w:rsidRDefault="003A06C9" w:rsidP="003A06C9">
      <w:pPr>
        <w:numPr>
          <w:ilvl w:val="0"/>
          <w:numId w:val="28"/>
        </w:numPr>
        <w:rPr>
          <w:lang w:eastAsia="zh-TW"/>
        </w:rPr>
      </w:pPr>
      <w:r w:rsidRPr="00C965AB">
        <w:rPr>
          <w:b/>
          <w:bCs/>
          <w:lang w:eastAsia="zh-TW"/>
        </w:rPr>
        <w:t>祝福</w:t>
      </w:r>
    </w:p>
    <w:p w14:paraId="676073F8" w14:textId="77777777" w:rsidR="003A06C9" w:rsidRPr="00C965AB" w:rsidRDefault="003A06C9" w:rsidP="003A06C9">
      <w:pPr>
        <w:numPr>
          <w:ilvl w:val="0"/>
          <w:numId w:val="28"/>
        </w:numPr>
        <w:rPr>
          <w:lang w:eastAsia="zh-TW"/>
        </w:rPr>
      </w:pPr>
      <w:r w:rsidRPr="00C965AB">
        <w:rPr>
          <w:b/>
          <w:bCs/>
          <w:lang w:eastAsia="zh-TW"/>
        </w:rPr>
        <w:t>同事</w:t>
      </w:r>
    </w:p>
    <w:p w14:paraId="7A4DE168" w14:textId="77777777" w:rsidR="003A06C9" w:rsidRPr="00C965AB" w:rsidRDefault="003A06C9" w:rsidP="003A06C9">
      <w:pPr>
        <w:numPr>
          <w:ilvl w:val="0"/>
          <w:numId w:val="28"/>
        </w:numPr>
        <w:rPr>
          <w:lang w:eastAsia="zh-TW"/>
        </w:rPr>
      </w:pPr>
      <w:r w:rsidRPr="00C965AB">
        <w:rPr>
          <w:b/>
          <w:bCs/>
          <w:lang w:eastAsia="zh-TW"/>
        </w:rPr>
        <w:t>團隊</w:t>
      </w:r>
    </w:p>
    <w:p w14:paraId="18CD5DB3" w14:textId="77777777" w:rsidR="003A06C9" w:rsidRPr="00C965AB" w:rsidRDefault="003A06C9" w:rsidP="003A06C9">
      <w:pPr>
        <w:numPr>
          <w:ilvl w:val="0"/>
          <w:numId w:val="28"/>
        </w:numPr>
        <w:rPr>
          <w:lang w:eastAsia="zh-TW"/>
        </w:rPr>
      </w:pPr>
      <w:r w:rsidRPr="00C965AB">
        <w:rPr>
          <w:b/>
          <w:bCs/>
          <w:lang w:eastAsia="zh-TW"/>
        </w:rPr>
        <w:t>笑容</w:t>
      </w:r>
    </w:p>
    <w:p w14:paraId="19906CE1" w14:textId="77777777" w:rsidR="003A06C9" w:rsidRPr="00C965AB" w:rsidRDefault="003A06C9" w:rsidP="003A06C9">
      <w:pPr>
        <w:numPr>
          <w:ilvl w:val="0"/>
          <w:numId w:val="28"/>
        </w:numPr>
        <w:rPr>
          <w:lang w:eastAsia="zh-TW"/>
        </w:rPr>
      </w:pPr>
      <w:r w:rsidRPr="00C965AB">
        <w:rPr>
          <w:b/>
          <w:bCs/>
          <w:lang w:eastAsia="zh-TW"/>
        </w:rPr>
        <w:t>合影</w:t>
      </w:r>
    </w:p>
    <w:p w14:paraId="54ADA6D7" w14:textId="77777777" w:rsidR="003A06C9" w:rsidRPr="00C965AB" w:rsidRDefault="003A06C9" w:rsidP="003A06C9">
      <w:pPr>
        <w:numPr>
          <w:ilvl w:val="0"/>
          <w:numId w:val="28"/>
        </w:numPr>
        <w:rPr>
          <w:lang w:eastAsia="zh-TW"/>
        </w:rPr>
      </w:pPr>
      <w:r w:rsidRPr="00C965AB">
        <w:rPr>
          <w:b/>
          <w:bCs/>
          <w:lang w:eastAsia="zh-TW"/>
        </w:rPr>
        <w:t>慶祝</w:t>
      </w:r>
    </w:p>
    <w:p w14:paraId="24E65B4D" w14:textId="77777777" w:rsidR="003A06C9" w:rsidRPr="00C965AB" w:rsidRDefault="003A06C9" w:rsidP="003A06C9">
      <w:pPr>
        <w:numPr>
          <w:ilvl w:val="0"/>
          <w:numId w:val="28"/>
        </w:numPr>
        <w:rPr>
          <w:lang w:eastAsia="zh-TW"/>
        </w:rPr>
      </w:pPr>
      <w:r w:rsidRPr="00C965AB">
        <w:rPr>
          <w:b/>
          <w:bCs/>
          <w:lang w:eastAsia="zh-TW"/>
        </w:rPr>
        <w:t>花束</w:t>
      </w:r>
    </w:p>
    <w:p w14:paraId="3449609B" w14:textId="77777777" w:rsidR="003A06C9" w:rsidRPr="00C965AB" w:rsidRDefault="003A06C9" w:rsidP="003A06C9">
      <w:pPr>
        <w:numPr>
          <w:ilvl w:val="0"/>
          <w:numId w:val="28"/>
        </w:numPr>
        <w:rPr>
          <w:lang w:eastAsia="zh-TW"/>
        </w:rPr>
      </w:pPr>
      <w:r w:rsidRPr="00C965AB">
        <w:rPr>
          <w:b/>
          <w:bCs/>
          <w:lang w:eastAsia="zh-TW"/>
        </w:rPr>
        <w:t>禮物</w:t>
      </w:r>
    </w:p>
    <w:p w14:paraId="7E0BE6A8" w14:textId="77777777" w:rsidR="003A06C9" w:rsidRPr="00C965AB" w:rsidRDefault="003A06C9" w:rsidP="003A06C9">
      <w:pPr>
        <w:numPr>
          <w:ilvl w:val="0"/>
          <w:numId w:val="28"/>
        </w:numPr>
        <w:rPr>
          <w:lang w:eastAsia="zh-TW"/>
        </w:rPr>
      </w:pPr>
      <w:r w:rsidRPr="00C965AB">
        <w:rPr>
          <w:b/>
          <w:bCs/>
          <w:lang w:eastAsia="zh-TW"/>
        </w:rPr>
        <w:t>派對</w:t>
      </w:r>
    </w:p>
    <w:p w14:paraId="299CBEC2" w14:textId="77777777" w:rsidR="003A06C9" w:rsidRPr="00C965AB" w:rsidRDefault="003A06C9" w:rsidP="003A06C9">
      <w:pPr>
        <w:numPr>
          <w:ilvl w:val="0"/>
          <w:numId w:val="28"/>
        </w:numPr>
        <w:rPr>
          <w:lang w:eastAsia="zh-TW"/>
        </w:rPr>
      </w:pPr>
      <w:r w:rsidRPr="00C965AB">
        <w:rPr>
          <w:b/>
          <w:bCs/>
          <w:lang w:eastAsia="zh-TW"/>
        </w:rPr>
        <w:t>溫馨</w:t>
      </w:r>
    </w:p>
    <w:p w14:paraId="7D4ED889" w14:textId="77777777" w:rsidR="003A06C9" w:rsidRPr="00C965AB" w:rsidRDefault="003A06C9" w:rsidP="003A06C9">
      <w:pPr>
        <w:rPr>
          <w:lang w:eastAsia="zh-TW"/>
        </w:rPr>
      </w:pPr>
      <w:r w:rsidRPr="00C965AB">
        <w:rPr>
          <w:lang w:eastAsia="zh-TW"/>
        </w:rPr>
        <w:t>這些關鍵字可以幫助您找到與歡送會主題相關的圖片，增強簡報的視覺效果。如果有任何其他需求或問題，請隨時告訴我。</w:t>
      </w:r>
    </w:p>
    <w:p w14:paraId="54D60B96" w14:textId="77777777" w:rsidR="003A06C9" w:rsidRDefault="003A06C9" w:rsidP="003A06C9">
      <w:pPr>
        <w:rPr>
          <w:lang w:eastAsia="zh-TW"/>
        </w:rPr>
      </w:pPr>
      <w:r>
        <w:rPr>
          <w:lang w:eastAsia="zh-TW"/>
        </w:rPr>
        <w:br w:type="page"/>
      </w:r>
    </w:p>
    <w:p w14:paraId="3287513C" w14:textId="77777777" w:rsidR="003A06C9" w:rsidRPr="007C7ADD" w:rsidRDefault="003A06C9" w:rsidP="003A06C9">
      <w:pPr>
        <w:pStyle w:val="font12-bluebg"/>
        <w:rPr>
          <w:lang w:eastAsia="zh-TW"/>
        </w:rPr>
      </w:pPr>
      <w:r w:rsidRPr="007C7ADD">
        <w:rPr>
          <w:lang w:eastAsia="zh-TW"/>
        </w:rPr>
        <w:lastRenderedPageBreak/>
        <w:t>建議適合的圖片尺寸與解析度</w:t>
      </w:r>
    </w:p>
    <w:p w14:paraId="0C44392D" w14:textId="77777777" w:rsidR="003A06C9" w:rsidRDefault="003A06C9" w:rsidP="003A06C9">
      <w:pPr>
        <w:rPr>
          <w:lang w:eastAsia="zh-TW"/>
        </w:rPr>
      </w:pPr>
    </w:p>
    <w:p w14:paraId="305226AD" w14:textId="77777777" w:rsidR="003A06C9" w:rsidRPr="00006646" w:rsidRDefault="003A06C9" w:rsidP="003A06C9">
      <w:pPr>
        <w:rPr>
          <w:lang w:eastAsia="zh-TW"/>
        </w:rPr>
      </w:pPr>
      <w:r w:rsidRPr="00006646">
        <w:rPr>
          <w:lang w:eastAsia="zh-TW"/>
        </w:rPr>
        <w:t>在選擇適合簡報的圖片尺寸與解析度時，以下是一些建議：</w:t>
      </w:r>
    </w:p>
    <w:p w14:paraId="5AA27E95" w14:textId="77777777" w:rsidR="003A06C9" w:rsidRPr="00006646" w:rsidRDefault="003A06C9" w:rsidP="003A06C9">
      <w:pPr>
        <w:rPr>
          <w:b/>
          <w:bCs/>
          <w:lang w:eastAsia="zh-TW"/>
        </w:rPr>
      </w:pPr>
      <w:r w:rsidRPr="00006646">
        <w:rPr>
          <w:b/>
          <w:bCs/>
          <w:lang w:eastAsia="zh-TW"/>
        </w:rPr>
        <w:t>圖片尺寸：</w:t>
      </w:r>
    </w:p>
    <w:p w14:paraId="26DEFBC3" w14:textId="77777777" w:rsidR="003A06C9" w:rsidRPr="00006646" w:rsidRDefault="003A06C9" w:rsidP="003A06C9">
      <w:pPr>
        <w:numPr>
          <w:ilvl w:val="0"/>
          <w:numId w:val="29"/>
        </w:numPr>
        <w:rPr>
          <w:lang w:eastAsia="zh-TW"/>
        </w:rPr>
      </w:pPr>
      <w:r w:rsidRPr="00006646">
        <w:rPr>
          <w:b/>
          <w:bCs/>
          <w:lang w:eastAsia="zh-TW"/>
        </w:rPr>
        <w:t>封面圖片</w:t>
      </w:r>
      <w:r w:rsidRPr="00006646">
        <w:rPr>
          <w:lang w:eastAsia="zh-TW"/>
        </w:rPr>
        <w:t>：建議使用</w:t>
      </w:r>
      <w:r w:rsidRPr="00006646">
        <w:rPr>
          <w:lang w:eastAsia="zh-TW"/>
        </w:rPr>
        <w:t>1920 x 1080</w:t>
      </w:r>
      <w:r w:rsidRPr="00006646">
        <w:rPr>
          <w:lang w:eastAsia="zh-TW"/>
        </w:rPr>
        <w:t>像素的圖片，這樣可以確保圖片</w:t>
      </w:r>
      <w:proofErr w:type="gramStart"/>
      <w:r w:rsidRPr="00006646">
        <w:rPr>
          <w:lang w:eastAsia="zh-TW"/>
        </w:rPr>
        <w:t>在全屏顯示</w:t>
      </w:r>
      <w:proofErr w:type="gramEnd"/>
      <w:r w:rsidRPr="00006646">
        <w:rPr>
          <w:lang w:eastAsia="zh-TW"/>
        </w:rPr>
        <w:t>時清晰且不失真。</w:t>
      </w:r>
    </w:p>
    <w:p w14:paraId="536D3551" w14:textId="77777777" w:rsidR="003A06C9" w:rsidRPr="00006646" w:rsidRDefault="003A06C9" w:rsidP="003A06C9">
      <w:pPr>
        <w:numPr>
          <w:ilvl w:val="0"/>
          <w:numId w:val="29"/>
        </w:numPr>
        <w:rPr>
          <w:lang w:eastAsia="zh-TW"/>
        </w:rPr>
      </w:pPr>
      <w:r w:rsidRPr="00006646">
        <w:rPr>
          <w:b/>
          <w:bCs/>
          <w:lang w:eastAsia="zh-TW"/>
        </w:rPr>
        <w:t>內容圖片</w:t>
      </w:r>
      <w:r w:rsidRPr="00006646">
        <w:rPr>
          <w:lang w:eastAsia="zh-TW"/>
        </w:rPr>
        <w:t>：建議使用</w:t>
      </w:r>
      <w:r w:rsidRPr="00006646">
        <w:rPr>
          <w:lang w:eastAsia="zh-TW"/>
        </w:rPr>
        <w:t>800 x 600</w:t>
      </w:r>
      <w:r w:rsidRPr="00006646">
        <w:rPr>
          <w:lang w:eastAsia="zh-TW"/>
        </w:rPr>
        <w:t>像素或更高的圖片，這樣可以確保圖片在簡報中顯示時清晰且細節豐富。</w:t>
      </w:r>
    </w:p>
    <w:p w14:paraId="1FA33739" w14:textId="77777777" w:rsidR="003A06C9" w:rsidRPr="00006646" w:rsidRDefault="003A06C9" w:rsidP="003A06C9">
      <w:pPr>
        <w:numPr>
          <w:ilvl w:val="0"/>
          <w:numId w:val="29"/>
        </w:numPr>
        <w:rPr>
          <w:lang w:eastAsia="zh-TW"/>
        </w:rPr>
      </w:pPr>
      <w:r w:rsidRPr="00006646">
        <w:rPr>
          <w:b/>
          <w:bCs/>
          <w:lang w:eastAsia="zh-TW"/>
        </w:rPr>
        <w:t>小型插圖</w:t>
      </w:r>
      <w:r w:rsidRPr="00006646">
        <w:rPr>
          <w:lang w:eastAsia="zh-TW"/>
        </w:rPr>
        <w:t>：建議使用</w:t>
      </w:r>
      <w:r w:rsidRPr="00006646">
        <w:rPr>
          <w:lang w:eastAsia="zh-TW"/>
        </w:rPr>
        <w:t>400 x 300</w:t>
      </w:r>
      <w:r w:rsidRPr="00006646">
        <w:rPr>
          <w:lang w:eastAsia="zh-TW"/>
        </w:rPr>
        <w:t>像素的圖片，這樣可以確保圖片在簡報中作為插圖顯示時清晰且不佔用過多空間。</w:t>
      </w:r>
    </w:p>
    <w:p w14:paraId="538A5488" w14:textId="77777777" w:rsidR="003A06C9" w:rsidRPr="00006646" w:rsidRDefault="003A06C9" w:rsidP="003A06C9">
      <w:pPr>
        <w:rPr>
          <w:b/>
          <w:bCs/>
          <w:lang w:eastAsia="zh-TW"/>
        </w:rPr>
      </w:pPr>
      <w:r w:rsidRPr="00006646">
        <w:rPr>
          <w:b/>
          <w:bCs/>
          <w:lang w:eastAsia="zh-TW"/>
        </w:rPr>
        <w:t>圖片解析度：</w:t>
      </w:r>
    </w:p>
    <w:p w14:paraId="7CD9C28A" w14:textId="77777777" w:rsidR="003A06C9" w:rsidRPr="00006646" w:rsidRDefault="003A06C9" w:rsidP="003A06C9">
      <w:pPr>
        <w:numPr>
          <w:ilvl w:val="0"/>
          <w:numId w:val="30"/>
        </w:numPr>
        <w:rPr>
          <w:lang w:eastAsia="zh-TW"/>
        </w:rPr>
      </w:pPr>
      <w:r w:rsidRPr="00006646">
        <w:rPr>
          <w:b/>
          <w:bCs/>
          <w:lang w:eastAsia="zh-TW"/>
        </w:rPr>
        <w:t>高解析度</w:t>
      </w:r>
      <w:r w:rsidRPr="00006646">
        <w:rPr>
          <w:lang w:eastAsia="zh-TW"/>
        </w:rPr>
        <w:t>：建議使用</w:t>
      </w:r>
      <w:r w:rsidRPr="00006646">
        <w:rPr>
          <w:lang w:eastAsia="zh-TW"/>
        </w:rPr>
        <w:t>300 DPI</w:t>
      </w:r>
      <w:r w:rsidRPr="00006646">
        <w:rPr>
          <w:lang w:eastAsia="zh-TW"/>
        </w:rPr>
        <w:t>（每英寸點數）的圖片，這樣可以確保圖片在任何尺寸下顯示時都保持高質量。</w:t>
      </w:r>
    </w:p>
    <w:p w14:paraId="49091FDE" w14:textId="77777777" w:rsidR="003A06C9" w:rsidRPr="00006646" w:rsidRDefault="003A06C9" w:rsidP="003A06C9">
      <w:pPr>
        <w:numPr>
          <w:ilvl w:val="0"/>
          <w:numId w:val="30"/>
        </w:numPr>
        <w:rPr>
          <w:lang w:eastAsia="zh-TW"/>
        </w:rPr>
      </w:pPr>
      <w:r w:rsidRPr="00006646">
        <w:rPr>
          <w:b/>
          <w:bCs/>
          <w:lang w:eastAsia="zh-TW"/>
        </w:rPr>
        <w:t>中解析度</w:t>
      </w:r>
      <w:r w:rsidRPr="00006646">
        <w:rPr>
          <w:lang w:eastAsia="zh-TW"/>
        </w:rPr>
        <w:t>：建議使用</w:t>
      </w:r>
      <w:r w:rsidRPr="00006646">
        <w:rPr>
          <w:lang w:eastAsia="zh-TW"/>
        </w:rPr>
        <w:t>150 DPI</w:t>
      </w:r>
      <w:r w:rsidRPr="00006646">
        <w:rPr>
          <w:lang w:eastAsia="zh-TW"/>
        </w:rPr>
        <w:t>的圖片，這樣可以在保持圖片質量的同時減少文件大小。</w:t>
      </w:r>
    </w:p>
    <w:p w14:paraId="7E186BAD" w14:textId="77777777" w:rsidR="003A06C9" w:rsidRPr="00006646" w:rsidRDefault="003A06C9" w:rsidP="003A06C9">
      <w:pPr>
        <w:numPr>
          <w:ilvl w:val="0"/>
          <w:numId w:val="30"/>
        </w:numPr>
        <w:rPr>
          <w:lang w:eastAsia="zh-TW"/>
        </w:rPr>
      </w:pPr>
      <w:r w:rsidRPr="00006646">
        <w:rPr>
          <w:b/>
          <w:bCs/>
          <w:lang w:eastAsia="zh-TW"/>
        </w:rPr>
        <w:t>低解析度</w:t>
      </w:r>
      <w:r w:rsidRPr="00006646">
        <w:rPr>
          <w:lang w:eastAsia="zh-TW"/>
        </w:rPr>
        <w:t>：建議使用</w:t>
      </w:r>
      <w:r w:rsidRPr="00006646">
        <w:rPr>
          <w:lang w:eastAsia="zh-TW"/>
        </w:rPr>
        <w:t>72 DPI</w:t>
      </w:r>
      <w:r w:rsidRPr="00006646">
        <w:rPr>
          <w:lang w:eastAsia="zh-TW"/>
        </w:rPr>
        <w:t>的圖片，這樣可以在網絡上</w:t>
      </w:r>
      <w:proofErr w:type="gramStart"/>
      <w:r w:rsidRPr="00006646">
        <w:rPr>
          <w:lang w:eastAsia="zh-TW"/>
        </w:rPr>
        <w:t>快速加載</w:t>
      </w:r>
      <w:proofErr w:type="gramEnd"/>
      <w:r w:rsidRPr="00006646">
        <w:rPr>
          <w:lang w:eastAsia="zh-TW"/>
        </w:rPr>
        <w:t>，但不適合打印</w:t>
      </w:r>
      <w:proofErr w:type="gramStart"/>
      <w:r w:rsidRPr="00006646">
        <w:rPr>
          <w:lang w:eastAsia="zh-TW"/>
        </w:rPr>
        <w:t>或全屏顯示</w:t>
      </w:r>
      <w:proofErr w:type="gramEnd"/>
      <w:r w:rsidRPr="00006646">
        <w:rPr>
          <w:lang w:eastAsia="zh-TW"/>
        </w:rPr>
        <w:t>。</w:t>
      </w:r>
    </w:p>
    <w:p w14:paraId="09E7B87F" w14:textId="77777777" w:rsidR="003A06C9" w:rsidRPr="00006646" w:rsidRDefault="003A06C9" w:rsidP="003A06C9">
      <w:pPr>
        <w:rPr>
          <w:lang w:eastAsia="zh-TW"/>
        </w:rPr>
      </w:pPr>
      <w:r w:rsidRPr="00006646">
        <w:rPr>
          <w:lang w:eastAsia="zh-TW"/>
        </w:rPr>
        <w:t>這些建議可以幫助您選擇適合的圖片尺寸與解析度，確保簡報的視覺效果和專業性。如果有任何其他需求或問題，請隨時告訴我。</w:t>
      </w:r>
    </w:p>
    <w:p w14:paraId="199DA24D" w14:textId="77777777" w:rsidR="003A06C9" w:rsidRDefault="003A06C9" w:rsidP="003A06C9">
      <w:pPr>
        <w:rPr>
          <w:lang w:eastAsia="zh-TW"/>
        </w:rPr>
      </w:pPr>
      <w:r>
        <w:rPr>
          <w:lang w:eastAsia="zh-TW"/>
        </w:rPr>
        <w:br w:type="page"/>
      </w:r>
    </w:p>
    <w:p w14:paraId="4F68265C" w14:textId="77777777" w:rsidR="003A06C9" w:rsidRPr="00A36861" w:rsidRDefault="003A06C9" w:rsidP="003A06C9">
      <w:pPr>
        <w:pStyle w:val="font12-Bblue"/>
        <w:numPr>
          <w:ilvl w:val="0"/>
          <w:numId w:val="31"/>
        </w:numPr>
        <w:spacing w:after="0" w:line="240" w:lineRule="auto"/>
        <w:rPr>
          <w:rFonts w:ascii="Times New Roman" w:hAnsi="Times New Roman" w:cs="Times New Roman"/>
          <w:color w:val="00B0F0"/>
          <w:sz w:val="28"/>
          <w:szCs w:val="28"/>
        </w:rPr>
      </w:pPr>
      <w:r w:rsidRPr="00A36861">
        <w:rPr>
          <w:rFonts w:ascii="Times New Roman" w:hAnsi="Times New Roman" w:cs="Times New Roman"/>
          <w:color w:val="00B0F0"/>
          <w:sz w:val="28"/>
          <w:szCs w:val="28"/>
        </w:rPr>
        <w:lastRenderedPageBreak/>
        <w:t>編輯和轉換文件：</w:t>
      </w:r>
    </w:p>
    <w:p w14:paraId="69946EB6" w14:textId="77777777" w:rsidR="003A06C9" w:rsidRPr="00A36861" w:rsidRDefault="003A06C9" w:rsidP="003A06C9">
      <w:pPr>
        <w:pStyle w:val="font12-Bblue"/>
        <w:numPr>
          <w:ilvl w:val="1"/>
          <w:numId w:val="31"/>
        </w:numPr>
        <w:spacing w:after="0" w:line="240" w:lineRule="auto"/>
        <w:rPr>
          <w:rFonts w:ascii="Times New Roman" w:hAnsi="Times New Roman" w:cs="Times New Roman"/>
          <w:color w:val="00B0F0"/>
          <w:sz w:val="28"/>
          <w:szCs w:val="28"/>
        </w:rPr>
      </w:pPr>
      <w:r w:rsidRPr="00A36861">
        <w:rPr>
          <w:color w:val="00B0F0"/>
          <w:kern w:val="0"/>
          <w:sz w:val="28"/>
          <w:szCs w:val="28"/>
          <w:u w:val="single"/>
        </w:rPr>
        <w:t>重寫文字</w:t>
      </w:r>
    </w:p>
    <w:p w14:paraId="7E682D68" w14:textId="77777777" w:rsidR="003A06C9" w:rsidRPr="00A36861" w:rsidRDefault="003A06C9" w:rsidP="003A06C9">
      <w:pPr>
        <w:pStyle w:val="font12-Bblue"/>
        <w:numPr>
          <w:ilvl w:val="1"/>
          <w:numId w:val="31"/>
        </w:numPr>
        <w:spacing w:after="0" w:line="240" w:lineRule="auto"/>
        <w:rPr>
          <w:rFonts w:ascii="Times New Roman" w:hAnsi="Times New Roman" w:cs="Times New Roman"/>
          <w:color w:val="00B0F0"/>
          <w:sz w:val="28"/>
          <w:szCs w:val="28"/>
        </w:rPr>
      </w:pPr>
      <w:r w:rsidRPr="00A36861">
        <w:rPr>
          <w:color w:val="00B0F0"/>
          <w:kern w:val="0"/>
          <w:sz w:val="28"/>
          <w:szCs w:val="28"/>
          <w:u w:val="single"/>
        </w:rPr>
        <w:t>將文字轉換成表格</w:t>
      </w:r>
    </w:p>
    <w:p w14:paraId="7DA2E131" w14:textId="77777777" w:rsidR="003A06C9" w:rsidRDefault="003A06C9" w:rsidP="003A06C9">
      <w:pPr>
        <w:pStyle w:val="font12-bluebg"/>
        <w:rPr>
          <w:lang w:eastAsia="zh-TW"/>
        </w:rPr>
      </w:pPr>
    </w:p>
    <w:p w14:paraId="6CA62316" w14:textId="77777777" w:rsidR="003A06C9" w:rsidRPr="00200BFE" w:rsidRDefault="003A06C9" w:rsidP="003A06C9">
      <w:pPr>
        <w:pStyle w:val="font12-bluebg"/>
        <w:rPr>
          <w:lang w:eastAsia="zh-TW"/>
        </w:rPr>
      </w:pPr>
      <w:r w:rsidRPr="00200BFE">
        <w:rPr>
          <w:lang w:eastAsia="zh-TW"/>
        </w:rPr>
        <w:t>配色建議改表格排版</w:t>
      </w:r>
    </w:p>
    <w:p w14:paraId="3C9D00CC" w14:textId="77777777" w:rsidR="003A06C9" w:rsidRDefault="003A06C9" w:rsidP="003A06C9">
      <w:pPr>
        <w:rPr>
          <w:lang w:eastAsia="zh-TW"/>
        </w:rPr>
      </w:pPr>
    </w:p>
    <w:p w14:paraId="6E346B0C" w14:textId="77777777" w:rsidR="003A06C9" w:rsidRPr="004E46FF" w:rsidRDefault="003A06C9" w:rsidP="003A06C9">
      <w:pPr>
        <w:rPr>
          <w:lang w:eastAsia="zh-TW"/>
        </w:rPr>
      </w:pPr>
      <w:r w:rsidRPr="004E46FF">
        <w:rPr>
          <w:lang w:eastAsia="zh-TW"/>
        </w:rPr>
        <w:t>好的，以下是配色建議的表格排版：</w:t>
      </w:r>
    </w:p>
    <w:tbl>
      <w:tblPr>
        <w:tblW w:w="0" w:type="auto"/>
        <w:tblBorders>
          <w:top w:val="single" w:sz="4" w:space="0" w:color="E0E0E0"/>
          <w:left w:val="single" w:sz="4" w:space="0" w:color="E0E0E0"/>
          <w:bottom w:val="single" w:sz="4" w:space="0" w:color="E0E0E0"/>
          <w:right w:val="single" w:sz="4" w:space="0" w:color="E0E0E0"/>
        </w:tblBorders>
        <w:tblCellMar>
          <w:top w:w="15" w:type="dxa"/>
          <w:left w:w="15" w:type="dxa"/>
          <w:bottom w:w="15" w:type="dxa"/>
          <w:right w:w="15" w:type="dxa"/>
        </w:tblCellMar>
        <w:tblLook w:val="04A0" w:firstRow="1" w:lastRow="0" w:firstColumn="1" w:lastColumn="0" w:noHBand="0" w:noVBand="1"/>
      </w:tblPr>
      <w:tblGrid>
        <w:gridCol w:w="811"/>
        <w:gridCol w:w="7495"/>
      </w:tblGrid>
      <w:tr w:rsidR="003A06C9" w:rsidRPr="004E46FF" w14:paraId="27442CBB" w14:textId="77777777" w:rsidTr="00AB232B">
        <w:trPr>
          <w:trHeight w:val="20"/>
          <w:tblHeader/>
        </w:trPr>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6BFB9C80" w14:textId="77777777" w:rsidR="003A06C9" w:rsidRPr="004E46FF" w:rsidRDefault="003A06C9" w:rsidP="00C326F4">
            <w:pPr>
              <w:rPr>
                <w:b/>
                <w:bCs/>
                <w:lang w:eastAsia="zh-TW"/>
              </w:rPr>
            </w:pPr>
            <w:r w:rsidRPr="004E46FF">
              <w:rPr>
                <w:b/>
                <w:bCs/>
                <w:lang w:eastAsia="zh-TW"/>
              </w:rPr>
              <w:t>項目</w:t>
            </w:r>
          </w:p>
        </w:tc>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2EAFBF21" w14:textId="77777777" w:rsidR="003A06C9" w:rsidRPr="004E46FF" w:rsidRDefault="003A06C9" w:rsidP="00C326F4">
            <w:pPr>
              <w:rPr>
                <w:b/>
                <w:bCs/>
                <w:lang w:eastAsia="zh-TW"/>
              </w:rPr>
            </w:pPr>
            <w:r w:rsidRPr="004E46FF">
              <w:rPr>
                <w:b/>
                <w:bCs/>
                <w:lang w:eastAsia="zh-TW"/>
              </w:rPr>
              <w:t>建議配色</w:t>
            </w:r>
          </w:p>
        </w:tc>
      </w:tr>
      <w:tr w:rsidR="003A06C9" w:rsidRPr="004E46FF" w14:paraId="0B7B0024"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D74D04E" w14:textId="77777777" w:rsidR="003A06C9" w:rsidRPr="004E46FF" w:rsidRDefault="003A06C9" w:rsidP="00C326F4">
            <w:pPr>
              <w:rPr>
                <w:lang w:eastAsia="zh-TW"/>
              </w:rPr>
            </w:pPr>
            <w:r w:rsidRPr="004E46FF">
              <w:rPr>
                <w:b/>
                <w:bCs/>
                <w:lang w:eastAsia="zh-TW"/>
              </w:rPr>
              <w:t>主色調</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5684064" w14:textId="77777777" w:rsidR="003A06C9" w:rsidRPr="004E46FF" w:rsidRDefault="003A06C9" w:rsidP="00C326F4">
            <w:pPr>
              <w:rPr>
                <w:lang w:eastAsia="zh-TW"/>
              </w:rPr>
            </w:pPr>
            <w:r w:rsidRPr="004E46FF">
              <w:rPr>
                <w:lang w:eastAsia="zh-TW"/>
              </w:rPr>
              <w:t>選擇與公司形象或活動主題相關的顏色，例如藍色、綠色或紅色。這樣可以保持整體的一致性和專業感。</w:t>
            </w:r>
          </w:p>
        </w:tc>
      </w:tr>
      <w:tr w:rsidR="003A06C9" w:rsidRPr="004E46FF" w14:paraId="38B326D4"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8C12752" w14:textId="77777777" w:rsidR="003A06C9" w:rsidRPr="004E46FF" w:rsidRDefault="003A06C9" w:rsidP="00C326F4">
            <w:pPr>
              <w:rPr>
                <w:lang w:eastAsia="zh-TW"/>
              </w:rPr>
            </w:pPr>
            <w:r w:rsidRPr="004E46FF">
              <w:rPr>
                <w:b/>
                <w:bCs/>
                <w:lang w:eastAsia="zh-TW"/>
              </w:rPr>
              <w:t>輔色調</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50E17C7" w14:textId="77777777" w:rsidR="003A06C9" w:rsidRPr="004E46FF" w:rsidRDefault="003A06C9" w:rsidP="00C326F4">
            <w:pPr>
              <w:rPr>
                <w:lang w:eastAsia="zh-TW"/>
              </w:rPr>
            </w:pPr>
            <w:r w:rsidRPr="004E46FF">
              <w:rPr>
                <w:lang w:eastAsia="zh-TW"/>
              </w:rPr>
              <w:t>選擇與主色調相輔的顏色，例如淺藍色、淺綠色或粉紅色。這些顏色可以用於標題、重點文字或背景，增加層次感。</w:t>
            </w:r>
          </w:p>
        </w:tc>
      </w:tr>
      <w:tr w:rsidR="003A06C9" w:rsidRPr="004E46FF" w14:paraId="17EA48D2"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4BE55E78" w14:textId="77777777" w:rsidR="003A06C9" w:rsidRPr="004E46FF" w:rsidRDefault="003A06C9" w:rsidP="00C326F4">
            <w:pPr>
              <w:rPr>
                <w:lang w:eastAsia="zh-TW"/>
              </w:rPr>
            </w:pPr>
            <w:r w:rsidRPr="004E46FF">
              <w:rPr>
                <w:b/>
                <w:bCs/>
                <w:lang w:eastAsia="zh-TW"/>
              </w:rPr>
              <w:t>文字顏色</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3965F810" w14:textId="77777777" w:rsidR="003A06C9" w:rsidRPr="004E46FF" w:rsidRDefault="003A06C9" w:rsidP="00C326F4">
            <w:pPr>
              <w:rPr>
                <w:lang w:eastAsia="zh-TW"/>
              </w:rPr>
            </w:pPr>
            <w:r w:rsidRPr="004E46FF">
              <w:rPr>
                <w:lang w:eastAsia="zh-TW"/>
              </w:rPr>
              <w:t>使用黑色或深灰色作為正文文字顏色，確保文字清晰易讀。標題可以使用主</w:t>
            </w:r>
            <w:proofErr w:type="gramStart"/>
            <w:r w:rsidRPr="004E46FF">
              <w:rPr>
                <w:lang w:eastAsia="zh-TW"/>
              </w:rPr>
              <w:t>色調或輔色調</w:t>
            </w:r>
            <w:proofErr w:type="gramEnd"/>
            <w:r w:rsidRPr="004E46FF">
              <w:rPr>
                <w:lang w:eastAsia="zh-TW"/>
              </w:rPr>
              <w:t>，增加視覺效果。</w:t>
            </w:r>
          </w:p>
        </w:tc>
      </w:tr>
      <w:tr w:rsidR="003A06C9" w:rsidRPr="004E46FF" w14:paraId="67DA61B6"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11F84CF3" w14:textId="77777777" w:rsidR="003A06C9" w:rsidRPr="004E46FF" w:rsidRDefault="003A06C9" w:rsidP="00C326F4">
            <w:pPr>
              <w:rPr>
                <w:lang w:eastAsia="zh-TW"/>
              </w:rPr>
            </w:pPr>
            <w:r w:rsidRPr="004E46FF">
              <w:rPr>
                <w:b/>
                <w:bCs/>
                <w:lang w:eastAsia="zh-TW"/>
              </w:rPr>
              <w:t>背景顏色</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DACC3A4" w14:textId="77777777" w:rsidR="003A06C9" w:rsidRPr="004E46FF" w:rsidRDefault="003A06C9" w:rsidP="00C326F4">
            <w:pPr>
              <w:rPr>
                <w:lang w:eastAsia="zh-TW"/>
              </w:rPr>
            </w:pPr>
            <w:r w:rsidRPr="004E46FF">
              <w:rPr>
                <w:lang w:eastAsia="zh-TW"/>
              </w:rPr>
              <w:t>使用淺色背景，例如白色、淺灰色或淺藍色，這樣可以讓文字更加突出，避免視覺疲勞。</w:t>
            </w:r>
          </w:p>
        </w:tc>
      </w:tr>
    </w:tbl>
    <w:p w14:paraId="3FE37C20" w14:textId="77777777" w:rsidR="003A06C9" w:rsidRPr="004E46FF" w:rsidRDefault="003A06C9" w:rsidP="003A06C9">
      <w:pPr>
        <w:rPr>
          <w:lang w:eastAsia="zh-TW"/>
        </w:rPr>
      </w:pPr>
      <w:r w:rsidRPr="004E46FF">
        <w:rPr>
          <w:lang w:eastAsia="zh-TW"/>
        </w:rPr>
        <w:t>這樣的表格排版可以幫助您更清晰地查看和選擇適合的配色方案。如果有任何其他需求或問題，請隨時告訴我。</w:t>
      </w:r>
    </w:p>
    <w:p w14:paraId="151DBEE1" w14:textId="77777777" w:rsidR="003A06C9" w:rsidRDefault="003A06C9" w:rsidP="003A06C9">
      <w:pPr>
        <w:rPr>
          <w:lang w:eastAsia="zh-TW"/>
        </w:rPr>
      </w:pPr>
      <w:r>
        <w:rPr>
          <w:lang w:eastAsia="zh-TW"/>
        </w:rPr>
        <w:br w:type="page"/>
      </w:r>
    </w:p>
    <w:p w14:paraId="31307CC1" w14:textId="77777777" w:rsidR="003A06C9" w:rsidRPr="00FA79A7" w:rsidRDefault="003A06C9" w:rsidP="003A06C9">
      <w:pPr>
        <w:pStyle w:val="font12-bluebg"/>
        <w:rPr>
          <w:lang w:eastAsia="zh-TW"/>
        </w:rPr>
      </w:pPr>
      <w:r w:rsidRPr="00FA79A7">
        <w:rPr>
          <w:lang w:eastAsia="zh-TW"/>
        </w:rPr>
        <w:lastRenderedPageBreak/>
        <w:t>請將圖片風格建議也改為表格排版</w:t>
      </w:r>
    </w:p>
    <w:p w14:paraId="2C2EC8BD" w14:textId="77777777" w:rsidR="003A06C9" w:rsidRDefault="003A06C9" w:rsidP="003A06C9">
      <w:pPr>
        <w:rPr>
          <w:lang w:eastAsia="zh-TW"/>
        </w:rPr>
      </w:pPr>
    </w:p>
    <w:p w14:paraId="19D7BF39" w14:textId="77777777" w:rsidR="003A06C9" w:rsidRPr="00A6090A" w:rsidRDefault="003A06C9" w:rsidP="003A06C9">
      <w:pPr>
        <w:rPr>
          <w:lang w:eastAsia="zh-TW"/>
        </w:rPr>
      </w:pPr>
      <w:r w:rsidRPr="00A6090A">
        <w:rPr>
          <w:lang w:eastAsia="zh-TW"/>
        </w:rPr>
        <w:t>好的，以下是圖片風格建議的表格排版：</w:t>
      </w:r>
    </w:p>
    <w:tbl>
      <w:tblPr>
        <w:tblW w:w="0" w:type="auto"/>
        <w:tblBorders>
          <w:top w:val="single" w:sz="4" w:space="0" w:color="E0E0E0"/>
          <w:left w:val="single" w:sz="4" w:space="0" w:color="E0E0E0"/>
          <w:bottom w:val="single" w:sz="4" w:space="0" w:color="E0E0E0"/>
          <w:right w:val="single" w:sz="4" w:space="0" w:color="E0E0E0"/>
        </w:tblBorders>
        <w:tblCellMar>
          <w:top w:w="15" w:type="dxa"/>
          <w:left w:w="15" w:type="dxa"/>
          <w:bottom w:w="15" w:type="dxa"/>
          <w:right w:w="15" w:type="dxa"/>
        </w:tblCellMar>
        <w:tblLook w:val="04A0" w:firstRow="1" w:lastRow="0" w:firstColumn="1" w:lastColumn="0" w:noHBand="0" w:noVBand="1"/>
      </w:tblPr>
      <w:tblGrid>
        <w:gridCol w:w="738"/>
        <w:gridCol w:w="7568"/>
      </w:tblGrid>
      <w:tr w:rsidR="003A06C9" w:rsidRPr="00A6090A" w14:paraId="723F6883" w14:textId="77777777" w:rsidTr="00AB232B">
        <w:trPr>
          <w:trHeight w:val="20"/>
          <w:tblHeader/>
        </w:trPr>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04CFA8E8" w14:textId="77777777" w:rsidR="003A06C9" w:rsidRPr="00A6090A" w:rsidRDefault="003A06C9" w:rsidP="00C326F4">
            <w:pPr>
              <w:rPr>
                <w:b/>
                <w:bCs/>
                <w:lang w:eastAsia="zh-TW"/>
              </w:rPr>
            </w:pPr>
            <w:r w:rsidRPr="00A6090A">
              <w:rPr>
                <w:b/>
                <w:bCs/>
                <w:lang w:eastAsia="zh-TW"/>
              </w:rPr>
              <w:t>項目</w:t>
            </w:r>
          </w:p>
        </w:tc>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2D8F6C6D" w14:textId="77777777" w:rsidR="003A06C9" w:rsidRPr="00A6090A" w:rsidRDefault="003A06C9" w:rsidP="00C326F4">
            <w:pPr>
              <w:rPr>
                <w:b/>
                <w:bCs/>
                <w:lang w:eastAsia="zh-TW"/>
              </w:rPr>
            </w:pPr>
            <w:r w:rsidRPr="00A6090A">
              <w:rPr>
                <w:b/>
                <w:bCs/>
                <w:lang w:eastAsia="zh-TW"/>
              </w:rPr>
              <w:t>建議圖片風格</w:t>
            </w:r>
          </w:p>
        </w:tc>
      </w:tr>
      <w:tr w:rsidR="003A06C9" w:rsidRPr="00A6090A" w14:paraId="6A0C7CC0"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5995E68" w14:textId="77777777" w:rsidR="003A06C9" w:rsidRPr="00A6090A" w:rsidRDefault="003A06C9" w:rsidP="00C326F4">
            <w:pPr>
              <w:rPr>
                <w:lang w:eastAsia="zh-TW"/>
              </w:rPr>
            </w:pPr>
            <w:r w:rsidRPr="00A6090A">
              <w:rPr>
                <w:b/>
                <w:bCs/>
                <w:lang w:eastAsia="zh-TW"/>
              </w:rPr>
              <w:t>封面圖片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67C77626" w14:textId="77777777" w:rsidR="003A06C9" w:rsidRPr="00A6090A" w:rsidRDefault="003A06C9" w:rsidP="00C326F4">
            <w:pPr>
              <w:rPr>
                <w:lang w:eastAsia="zh-TW"/>
              </w:rPr>
            </w:pPr>
            <w:r w:rsidRPr="00A6090A">
              <w:rPr>
                <w:lang w:eastAsia="zh-TW"/>
              </w:rPr>
              <w:t>選擇一張與公司形象或活動主題相關的高質量圖片，例如公司標誌、團隊合影或活動現場照片。這樣可以增強簡報的吸引力和專業感。</w:t>
            </w:r>
          </w:p>
        </w:tc>
      </w:tr>
      <w:tr w:rsidR="003A06C9" w:rsidRPr="00A6090A" w14:paraId="32F71788"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C1AAFA2" w14:textId="77777777" w:rsidR="003A06C9" w:rsidRPr="00A6090A" w:rsidRDefault="003A06C9" w:rsidP="00C326F4">
            <w:pPr>
              <w:rPr>
                <w:lang w:eastAsia="zh-TW"/>
              </w:rPr>
            </w:pPr>
            <w:r w:rsidRPr="00A6090A">
              <w:rPr>
                <w:b/>
                <w:bCs/>
                <w:lang w:eastAsia="zh-TW"/>
              </w:rPr>
              <w:t>內容圖片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26D0CA8C" w14:textId="77777777" w:rsidR="003A06C9" w:rsidRPr="00A6090A" w:rsidRDefault="003A06C9" w:rsidP="00C326F4">
            <w:pPr>
              <w:rPr>
                <w:lang w:eastAsia="zh-TW"/>
              </w:rPr>
            </w:pPr>
            <w:r w:rsidRPr="00A6090A">
              <w:rPr>
                <w:lang w:eastAsia="zh-TW"/>
              </w:rPr>
              <w:t>在每</w:t>
            </w:r>
            <w:proofErr w:type="gramStart"/>
            <w:r w:rsidRPr="00A6090A">
              <w:rPr>
                <w:lang w:eastAsia="zh-TW"/>
              </w:rPr>
              <w:t>個</w:t>
            </w:r>
            <w:proofErr w:type="gramEnd"/>
            <w:r w:rsidRPr="00A6090A">
              <w:rPr>
                <w:lang w:eastAsia="zh-TW"/>
              </w:rPr>
              <w:t>主要段落或主題頁添加相關圖片，例如工作場景、團隊活動照片或與主題相關的插圖。這些圖片可以幫助觀眾更好地理解和記住內容。</w:t>
            </w:r>
          </w:p>
        </w:tc>
      </w:tr>
      <w:tr w:rsidR="003A06C9" w:rsidRPr="00A6090A" w14:paraId="1543D0C0"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4C4E7880" w14:textId="77777777" w:rsidR="003A06C9" w:rsidRPr="00A6090A" w:rsidRDefault="003A06C9" w:rsidP="00C326F4">
            <w:pPr>
              <w:rPr>
                <w:lang w:eastAsia="zh-TW"/>
              </w:rPr>
            </w:pPr>
            <w:r w:rsidRPr="00A6090A">
              <w:rPr>
                <w:b/>
                <w:bCs/>
                <w:lang w:eastAsia="zh-TW"/>
              </w:rPr>
              <w:t>詩文圖片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97193E6" w14:textId="77777777" w:rsidR="003A06C9" w:rsidRPr="00A6090A" w:rsidRDefault="003A06C9" w:rsidP="00C326F4">
            <w:pPr>
              <w:rPr>
                <w:lang w:eastAsia="zh-TW"/>
              </w:rPr>
            </w:pPr>
            <w:r w:rsidRPr="00A6090A">
              <w:rPr>
                <w:lang w:eastAsia="zh-TW"/>
              </w:rPr>
              <w:t>在每篇詩文旁邊添加一些與詩文內容相關的圖片，例如自然風景、花卉或抽象藝術圖片。這些圖片可以增強詩文的情感表達和視覺效果。</w:t>
            </w:r>
          </w:p>
        </w:tc>
      </w:tr>
      <w:tr w:rsidR="003A06C9" w:rsidRPr="00A6090A" w14:paraId="0FAF8F7A" w14:textId="77777777" w:rsidTr="00AB232B">
        <w:trPr>
          <w:trHeight w:val="2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65AC0255" w14:textId="77777777" w:rsidR="003A06C9" w:rsidRPr="00A6090A" w:rsidRDefault="003A06C9" w:rsidP="00C326F4">
            <w:pPr>
              <w:rPr>
                <w:lang w:eastAsia="zh-TW"/>
              </w:rPr>
            </w:pPr>
            <w:r w:rsidRPr="00A6090A">
              <w:rPr>
                <w:b/>
                <w:bCs/>
                <w:lang w:eastAsia="zh-TW"/>
              </w:rPr>
              <w:t>圖片風格</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12E253A5" w14:textId="77777777" w:rsidR="003A06C9" w:rsidRPr="00A6090A" w:rsidRDefault="003A06C9" w:rsidP="00C326F4">
            <w:pPr>
              <w:rPr>
                <w:lang w:eastAsia="zh-TW"/>
              </w:rPr>
            </w:pPr>
            <w:r w:rsidRPr="00A6090A">
              <w:rPr>
                <w:lang w:eastAsia="zh-TW"/>
              </w:rPr>
              <w:t>選擇風格一致的圖片，例如使用相同的濾鏡效果或色調，保持整體簡報的統一性和美觀性。</w:t>
            </w:r>
          </w:p>
        </w:tc>
      </w:tr>
    </w:tbl>
    <w:p w14:paraId="5D1FE714" w14:textId="77777777" w:rsidR="003A06C9" w:rsidRPr="00A6090A" w:rsidRDefault="003A06C9" w:rsidP="003A06C9">
      <w:pPr>
        <w:rPr>
          <w:lang w:eastAsia="zh-TW"/>
        </w:rPr>
      </w:pPr>
      <w:r w:rsidRPr="00A6090A">
        <w:rPr>
          <w:lang w:eastAsia="zh-TW"/>
        </w:rPr>
        <w:t>這樣的表格排版可以幫助您更清晰地查看和選擇適合的圖片風格。如果有任何其他需求或問題，請隨時告訴我。</w:t>
      </w:r>
    </w:p>
    <w:p w14:paraId="2BF0C71A" w14:textId="77777777" w:rsidR="003A06C9" w:rsidRDefault="003A06C9" w:rsidP="003A06C9">
      <w:pPr>
        <w:rPr>
          <w:lang w:eastAsia="zh-TW"/>
        </w:rPr>
      </w:pPr>
      <w:r>
        <w:rPr>
          <w:lang w:eastAsia="zh-TW"/>
        </w:rPr>
        <w:br w:type="page"/>
      </w:r>
    </w:p>
    <w:p w14:paraId="4F130C4F" w14:textId="77777777" w:rsidR="003A06C9" w:rsidRPr="000B0BB1" w:rsidRDefault="003A06C9" w:rsidP="003A06C9">
      <w:pPr>
        <w:pStyle w:val="font12-bluebg"/>
      </w:pPr>
      <w:r w:rsidRPr="000B0BB1">
        <w:lastRenderedPageBreak/>
        <w:t>協助尋找詳細資訊：</w:t>
      </w:r>
    </w:p>
    <w:p w14:paraId="28CC00B4" w14:textId="77777777" w:rsidR="003A06C9" w:rsidRPr="000B0BB1" w:rsidRDefault="003A06C9" w:rsidP="003A06C9">
      <w:pPr>
        <w:pStyle w:val="font12-bluebg"/>
      </w:pPr>
      <w:r w:rsidRPr="000B0BB1">
        <w:t>提供建議和點子：提示「</w:t>
      </w:r>
      <w:r w:rsidRPr="000B0BB1">
        <w:rPr>
          <w:rFonts w:hint="eastAsia"/>
          <w:color w:val="FF0000"/>
        </w:rPr>
        <w:t>提供</w:t>
      </w:r>
      <w:r w:rsidRPr="000B0BB1">
        <w:rPr>
          <w:rFonts w:hint="eastAsia"/>
          <w:color w:val="FF0000"/>
          <w:u w:val="single"/>
        </w:rPr>
        <w:t>單位人員卸任或榮退歡送會致詞稿</w:t>
      </w:r>
      <w:r w:rsidRPr="000B0BB1">
        <w:rPr>
          <w:rFonts w:hint="eastAsia"/>
          <w:color w:val="FF0000"/>
        </w:rPr>
        <w:t>構想</w:t>
      </w:r>
      <w:r w:rsidRPr="000B0BB1">
        <w:t>」。</w:t>
      </w:r>
    </w:p>
    <w:p w14:paraId="3543B03D" w14:textId="77777777" w:rsidR="003A06C9" w:rsidRDefault="003A06C9" w:rsidP="003A06C9">
      <w:pPr>
        <w:pStyle w:val="font12-bluebg"/>
        <w:rPr>
          <w:color w:val="FF0000"/>
          <w:lang w:eastAsia="zh-TW"/>
        </w:rPr>
      </w:pPr>
      <w:r w:rsidRPr="0084169B">
        <w:rPr>
          <w:rFonts w:hint="eastAsia"/>
          <w:b/>
          <w:bCs/>
          <w:color w:val="FF0000"/>
          <w:sz w:val="28"/>
          <w:szCs w:val="28"/>
        </w:rPr>
        <w:t>提供</w:t>
      </w:r>
      <w:r w:rsidRPr="0084169B">
        <w:rPr>
          <w:rFonts w:hint="eastAsia"/>
          <w:b/>
          <w:bCs/>
          <w:color w:val="FF0000"/>
          <w:sz w:val="28"/>
          <w:szCs w:val="28"/>
          <w:u w:val="single"/>
        </w:rPr>
        <w:t>單位人員卸任或榮退歡送會致詞稿</w:t>
      </w:r>
      <w:r w:rsidRPr="0084169B">
        <w:rPr>
          <w:rFonts w:hint="eastAsia"/>
          <w:b/>
          <w:bCs/>
          <w:color w:val="FF0000"/>
          <w:sz w:val="28"/>
          <w:szCs w:val="28"/>
        </w:rPr>
        <w:t>構想</w:t>
      </w:r>
    </w:p>
    <w:p w14:paraId="00CCEC81" w14:textId="77777777" w:rsidR="003A06C9" w:rsidRPr="0084169B" w:rsidRDefault="003A06C9" w:rsidP="003A06C9">
      <w:pPr>
        <w:rPr>
          <w:lang w:eastAsia="zh-TW"/>
        </w:rPr>
      </w:pPr>
      <w:r w:rsidRPr="0084169B">
        <w:rPr>
          <w:lang w:eastAsia="zh-TW"/>
        </w:rPr>
        <w:t>好的，以下是單位人員卸任或榮退歡送會致詞稿的構想：</w:t>
      </w:r>
    </w:p>
    <w:p w14:paraId="5099CA42" w14:textId="77777777" w:rsidR="003A06C9" w:rsidRPr="0084169B" w:rsidRDefault="003A06C9" w:rsidP="003A06C9">
      <w:pPr>
        <w:rPr>
          <w:lang w:eastAsia="zh-TW"/>
        </w:rPr>
      </w:pPr>
      <w:r>
        <w:rPr>
          <w:lang w:eastAsia="zh-TW"/>
        </w:rPr>
        <w:pict w14:anchorId="3C8821DD">
          <v:rect id="_x0000_i1035" style="width:4.3pt;height:1.5pt" o:hrpct="0" o:hrstd="t" o:hrnoshade="t" o:hr="t" fillcolor="#242424" stroked="f"/>
        </w:pict>
      </w:r>
    </w:p>
    <w:p w14:paraId="36F12510" w14:textId="77777777" w:rsidR="003A06C9" w:rsidRPr="0084169B" w:rsidRDefault="003A06C9" w:rsidP="003A06C9">
      <w:pPr>
        <w:rPr>
          <w:lang w:eastAsia="zh-TW"/>
        </w:rPr>
      </w:pPr>
      <w:r w:rsidRPr="0084169B">
        <w:rPr>
          <w:b/>
          <w:bCs/>
          <w:lang w:eastAsia="zh-TW"/>
        </w:rPr>
        <w:t>尊敬的各位同事、朋友們：</w:t>
      </w:r>
    </w:p>
    <w:p w14:paraId="5C27A902" w14:textId="77777777" w:rsidR="003A06C9" w:rsidRPr="0084169B" w:rsidRDefault="003A06C9" w:rsidP="003A06C9">
      <w:pPr>
        <w:rPr>
          <w:lang w:eastAsia="zh-TW"/>
        </w:rPr>
      </w:pPr>
      <w:r w:rsidRPr="0084169B">
        <w:rPr>
          <w:lang w:eastAsia="zh-TW"/>
        </w:rPr>
        <w:t>大家好！</w:t>
      </w:r>
    </w:p>
    <w:p w14:paraId="788B9587" w14:textId="77777777" w:rsidR="003A06C9" w:rsidRPr="0084169B" w:rsidRDefault="003A06C9" w:rsidP="003A06C9">
      <w:pPr>
        <w:rPr>
          <w:lang w:eastAsia="zh-TW"/>
        </w:rPr>
      </w:pPr>
      <w:r w:rsidRPr="0084169B">
        <w:rPr>
          <w:lang w:eastAsia="zh-TW"/>
        </w:rPr>
        <w:t>今天我們在這裡聚集一堂，共同為我們敬愛的同事</w:t>
      </w:r>
      <w:r w:rsidRPr="0084169B">
        <w:rPr>
          <w:lang w:eastAsia="zh-TW"/>
        </w:rPr>
        <w:t>[</w:t>
      </w:r>
      <w:r w:rsidRPr="0084169B">
        <w:rPr>
          <w:lang w:eastAsia="zh-TW"/>
        </w:rPr>
        <w:t>姓名</w:t>
      </w:r>
      <w:r w:rsidRPr="0084169B">
        <w:rPr>
          <w:lang w:eastAsia="zh-TW"/>
        </w:rPr>
        <w:t>]</w:t>
      </w:r>
      <w:r w:rsidRPr="0084169B">
        <w:rPr>
          <w:lang w:eastAsia="zh-TW"/>
        </w:rPr>
        <w:t>舉行這場歡送會。這是一個充滿歡樂與溫馨的時刻，我們既為</w:t>
      </w:r>
      <w:r w:rsidRPr="0084169B">
        <w:rPr>
          <w:lang w:eastAsia="zh-TW"/>
        </w:rPr>
        <w:t>[</w:t>
      </w:r>
      <w:r w:rsidRPr="0084169B">
        <w:rPr>
          <w:lang w:eastAsia="zh-TW"/>
        </w:rPr>
        <w:t>姓名</w:t>
      </w:r>
      <w:r w:rsidRPr="0084169B">
        <w:rPr>
          <w:lang w:eastAsia="zh-TW"/>
        </w:rPr>
        <w:t>]</w:t>
      </w:r>
      <w:r w:rsidRPr="0084169B">
        <w:rPr>
          <w:lang w:eastAsia="zh-TW"/>
        </w:rPr>
        <w:t>的榮退感到高興，也為即將與他們告別感到不</w:t>
      </w:r>
      <w:proofErr w:type="gramStart"/>
      <w:r w:rsidRPr="0084169B">
        <w:rPr>
          <w:lang w:eastAsia="zh-TW"/>
        </w:rPr>
        <w:t>捨</w:t>
      </w:r>
      <w:proofErr w:type="gramEnd"/>
      <w:r w:rsidRPr="0084169B">
        <w:rPr>
          <w:lang w:eastAsia="zh-TW"/>
        </w:rPr>
        <w:t>。</w:t>
      </w:r>
    </w:p>
    <w:p w14:paraId="1DF45A26" w14:textId="77777777" w:rsidR="003A06C9" w:rsidRPr="0084169B" w:rsidRDefault="003A06C9" w:rsidP="003A06C9">
      <w:pPr>
        <w:rPr>
          <w:lang w:eastAsia="zh-TW"/>
        </w:rPr>
      </w:pPr>
      <w:r w:rsidRPr="0084169B">
        <w:rPr>
          <w:lang w:eastAsia="zh-TW"/>
        </w:rPr>
        <w:t>首先，我們要向</w:t>
      </w:r>
      <w:r w:rsidRPr="0084169B">
        <w:rPr>
          <w:lang w:eastAsia="zh-TW"/>
        </w:rPr>
        <w:t>[</w:t>
      </w:r>
      <w:r w:rsidRPr="0084169B">
        <w:rPr>
          <w:lang w:eastAsia="zh-TW"/>
        </w:rPr>
        <w:t>姓名</w:t>
      </w:r>
      <w:r w:rsidRPr="0084169B">
        <w:rPr>
          <w:lang w:eastAsia="zh-TW"/>
        </w:rPr>
        <w:t>]</w:t>
      </w:r>
      <w:r w:rsidRPr="0084169B">
        <w:rPr>
          <w:lang w:eastAsia="zh-TW"/>
        </w:rPr>
        <w:t>表達最誠摯的感謝。多年來，</w:t>
      </w:r>
      <w:r w:rsidRPr="0084169B">
        <w:rPr>
          <w:lang w:eastAsia="zh-TW"/>
        </w:rPr>
        <w:t>[</w:t>
      </w:r>
      <w:r w:rsidRPr="0084169B">
        <w:rPr>
          <w:lang w:eastAsia="zh-TW"/>
        </w:rPr>
        <w:t>姓名</w:t>
      </w:r>
      <w:r w:rsidRPr="0084169B">
        <w:rPr>
          <w:lang w:eastAsia="zh-TW"/>
        </w:rPr>
        <w:t>]</w:t>
      </w:r>
      <w:r w:rsidRPr="0084169B">
        <w:rPr>
          <w:lang w:eastAsia="zh-TW"/>
        </w:rPr>
        <w:t>在工作中兢兢業業，為我們的團隊做出了卓越的貢獻。他們的專業精神和敬業態度，深深地影響了我們每一個人。</w:t>
      </w:r>
    </w:p>
    <w:p w14:paraId="42333241" w14:textId="77777777" w:rsidR="003A06C9" w:rsidRPr="0084169B" w:rsidRDefault="003A06C9" w:rsidP="003A06C9">
      <w:pPr>
        <w:rPr>
          <w:lang w:eastAsia="zh-TW"/>
        </w:rPr>
      </w:pPr>
      <w:r w:rsidRPr="0084169B">
        <w:rPr>
          <w:lang w:eastAsia="zh-TW"/>
        </w:rPr>
        <w:t>回憶起與</w:t>
      </w:r>
      <w:r w:rsidRPr="0084169B">
        <w:rPr>
          <w:lang w:eastAsia="zh-TW"/>
        </w:rPr>
        <w:t>[</w:t>
      </w:r>
      <w:r w:rsidRPr="0084169B">
        <w:rPr>
          <w:lang w:eastAsia="zh-TW"/>
        </w:rPr>
        <w:t>姓名</w:t>
      </w:r>
      <w:r w:rsidRPr="0084169B">
        <w:rPr>
          <w:lang w:eastAsia="zh-TW"/>
        </w:rPr>
        <w:t>]</w:t>
      </w:r>
      <w:r w:rsidRPr="0084169B">
        <w:rPr>
          <w:lang w:eastAsia="zh-TW"/>
        </w:rPr>
        <w:t>一起工作的日子，我們心中充滿了溫暖和感動。無論是工作中的挑戰，還是生活中的點滴，</w:t>
      </w:r>
      <w:r w:rsidRPr="0084169B">
        <w:rPr>
          <w:lang w:eastAsia="zh-TW"/>
        </w:rPr>
        <w:t>[</w:t>
      </w:r>
      <w:r w:rsidRPr="0084169B">
        <w:rPr>
          <w:lang w:eastAsia="zh-TW"/>
        </w:rPr>
        <w:t>姓名</w:t>
      </w:r>
      <w:r w:rsidRPr="0084169B">
        <w:rPr>
          <w:lang w:eastAsia="zh-TW"/>
        </w:rPr>
        <w:t>]</w:t>
      </w:r>
      <w:r w:rsidRPr="0084169B">
        <w:rPr>
          <w:lang w:eastAsia="zh-TW"/>
        </w:rPr>
        <w:t>總是與我們並肩作戰，分享歡笑與淚水。他們的智慧和幽默，讓我們的工作變得更加輕鬆愉快。</w:t>
      </w:r>
    </w:p>
    <w:p w14:paraId="411BC845" w14:textId="77777777" w:rsidR="003A06C9" w:rsidRPr="0084169B" w:rsidRDefault="003A06C9" w:rsidP="003A06C9">
      <w:pPr>
        <w:rPr>
          <w:lang w:eastAsia="zh-TW"/>
        </w:rPr>
      </w:pPr>
      <w:r w:rsidRPr="0084169B">
        <w:rPr>
          <w:lang w:eastAsia="zh-TW"/>
        </w:rPr>
        <w:t>在這個特別的時刻，我們要向</w:t>
      </w:r>
      <w:r w:rsidRPr="0084169B">
        <w:rPr>
          <w:lang w:eastAsia="zh-TW"/>
        </w:rPr>
        <w:t>[</w:t>
      </w:r>
      <w:r w:rsidRPr="0084169B">
        <w:rPr>
          <w:lang w:eastAsia="zh-TW"/>
        </w:rPr>
        <w:t>姓名</w:t>
      </w:r>
      <w:r w:rsidRPr="0084169B">
        <w:rPr>
          <w:lang w:eastAsia="zh-TW"/>
        </w:rPr>
        <w:t>]</w:t>
      </w:r>
      <w:r w:rsidRPr="0084169B">
        <w:rPr>
          <w:lang w:eastAsia="zh-TW"/>
        </w:rPr>
        <w:t>送上最美好的祝福。希望他們在未來的日子裡，能夠享受生活的每一刻，實現自己的夢想。無論走到哪裡，我們的心永遠與他們同在。</w:t>
      </w:r>
    </w:p>
    <w:p w14:paraId="61DEE50B" w14:textId="77777777" w:rsidR="003A06C9" w:rsidRPr="0084169B" w:rsidRDefault="003A06C9" w:rsidP="003A06C9">
      <w:pPr>
        <w:rPr>
          <w:lang w:eastAsia="zh-TW"/>
        </w:rPr>
      </w:pPr>
      <w:r w:rsidRPr="0084169B">
        <w:rPr>
          <w:lang w:eastAsia="zh-TW"/>
        </w:rPr>
        <w:t>最後，讓我們再次以熱烈的掌聲，感謝</w:t>
      </w:r>
      <w:r w:rsidRPr="0084169B">
        <w:rPr>
          <w:lang w:eastAsia="zh-TW"/>
        </w:rPr>
        <w:t>[</w:t>
      </w:r>
      <w:r w:rsidRPr="0084169B">
        <w:rPr>
          <w:lang w:eastAsia="zh-TW"/>
        </w:rPr>
        <w:t>姓名</w:t>
      </w:r>
      <w:r w:rsidRPr="0084169B">
        <w:rPr>
          <w:lang w:eastAsia="zh-TW"/>
        </w:rPr>
        <w:t>]</w:t>
      </w:r>
      <w:r w:rsidRPr="0084169B">
        <w:rPr>
          <w:lang w:eastAsia="zh-TW"/>
        </w:rPr>
        <w:t>多年的辛勤付出，祝福他們未來一切順利，幸福安康！</w:t>
      </w:r>
    </w:p>
    <w:p w14:paraId="3F05B901" w14:textId="77777777" w:rsidR="003A06C9" w:rsidRPr="0084169B" w:rsidRDefault="003A06C9" w:rsidP="003A06C9">
      <w:pPr>
        <w:rPr>
          <w:lang w:eastAsia="zh-TW"/>
        </w:rPr>
      </w:pPr>
      <w:r w:rsidRPr="0084169B">
        <w:rPr>
          <w:lang w:eastAsia="zh-TW"/>
        </w:rPr>
        <w:t>謝謝大家！</w:t>
      </w:r>
    </w:p>
    <w:p w14:paraId="59972551" w14:textId="77777777" w:rsidR="003A06C9" w:rsidRPr="0084169B" w:rsidRDefault="003A06C9" w:rsidP="003A06C9">
      <w:pPr>
        <w:rPr>
          <w:lang w:eastAsia="zh-TW"/>
        </w:rPr>
      </w:pPr>
      <w:r>
        <w:rPr>
          <w:lang w:eastAsia="zh-TW"/>
        </w:rPr>
        <w:pict w14:anchorId="4D8800F6">
          <v:rect id="_x0000_i1036" style="width:4.3pt;height:1.5pt" o:hrpct="0" o:hrstd="t" o:hrnoshade="t" o:hr="t" fillcolor="#242424" stroked="f"/>
        </w:pict>
      </w:r>
    </w:p>
    <w:p w14:paraId="167F78FB" w14:textId="77777777" w:rsidR="003A06C9" w:rsidRPr="0084169B" w:rsidRDefault="003A06C9" w:rsidP="003A06C9">
      <w:pPr>
        <w:rPr>
          <w:lang w:eastAsia="zh-TW"/>
        </w:rPr>
      </w:pPr>
      <w:r w:rsidRPr="0084169B">
        <w:rPr>
          <w:lang w:eastAsia="zh-TW"/>
        </w:rPr>
        <w:t>這是一個基本的致詞稿構想，您可以根據實際情況進行調整和補充。如果有任何其他需求或修改，請隨時告訴我。</w:t>
      </w:r>
    </w:p>
    <w:p w14:paraId="335105E2" w14:textId="77777777" w:rsidR="003A06C9" w:rsidRDefault="003A06C9" w:rsidP="003A06C9">
      <w:pPr>
        <w:rPr>
          <w:lang w:eastAsia="zh-TW"/>
        </w:rPr>
      </w:pPr>
      <w:r>
        <w:rPr>
          <w:lang w:eastAsia="zh-TW"/>
        </w:rPr>
        <w:br w:type="page"/>
      </w:r>
    </w:p>
    <w:p w14:paraId="465B7AA1" w14:textId="77777777" w:rsidR="003A06C9" w:rsidRPr="00490D1D" w:rsidRDefault="003A06C9" w:rsidP="003A06C9">
      <w:pPr>
        <w:pStyle w:val="font12-bluebg"/>
      </w:pPr>
      <w:r w:rsidRPr="00490D1D">
        <w:lastRenderedPageBreak/>
        <w:t>建議加入幽默或感人元素</w:t>
      </w:r>
    </w:p>
    <w:p w14:paraId="3E7C4FED" w14:textId="77777777" w:rsidR="003A06C9" w:rsidRPr="00E40D1F" w:rsidRDefault="003A06C9" w:rsidP="003A06C9">
      <w:pPr>
        <w:rPr>
          <w:lang w:eastAsia="zh-TW"/>
        </w:rPr>
      </w:pPr>
      <w:r w:rsidRPr="00E40D1F">
        <w:rPr>
          <w:lang w:eastAsia="zh-TW"/>
        </w:rPr>
        <w:t>好的，以下是加入幽默和感人元素的致詞稿構想：</w:t>
      </w:r>
    </w:p>
    <w:p w14:paraId="4212FDFB" w14:textId="77777777" w:rsidR="003A06C9" w:rsidRPr="00E40D1F" w:rsidRDefault="003A06C9" w:rsidP="003A06C9">
      <w:pPr>
        <w:rPr>
          <w:lang w:eastAsia="zh-TW"/>
        </w:rPr>
      </w:pPr>
      <w:r>
        <w:rPr>
          <w:lang w:eastAsia="zh-TW"/>
        </w:rPr>
        <w:pict w14:anchorId="7599C9DC">
          <v:rect id="_x0000_i1037" style="width:4.3pt;height:1.5pt" o:hrpct="0" o:hrstd="t" o:hrnoshade="t" o:hr="t" fillcolor="#242424" stroked="f"/>
        </w:pict>
      </w:r>
    </w:p>
    <w:p w14:paraId="6DA65994" w14:textId="77777777" w:rsidR="003A06C9" w:rsidRPr="00E40D1F" w:rsidRDefault="003A06C9" w:rsidP="003A06C9">
      <w:pPr>
        <w:rPr>
          <w:lang w:eastAsia="zh-TW"/>
        </w:rPr>
      </w:pPr>
      <w:r w:rsidRPr="00E40D1F">
        <w:rPr>
          <w:b/>
          <w:bCs/>
          <w:lang w:eastAsia="zh-TW"/>
        </w:rPr>
        <w:t>尊敬的各位同事、朋友們：</w:t>
      </w:r>
    </w:p>
    <w:p w14:paraId="21C762FA" w14:textId="77777777" w:rsidR="003A06C9" w:rsidRPr="00E40D1F" w:rsidRDefault="003A06C9" w:rsidP="003A06C9">
      <w:pPr>
        <w:rPr>
          <w:lang w:eastAsia="zh-TW"/>
        </w:rPr>
      </w:pPr>
      <w:r w:rsidRPr="00E40D1F">
        <w:rPr>
          <w:lang w:eastAsia="zh-TW"/>
        </w:rPr>
        <w:t>大家好！</w:t>
      </w:r>
    </w:p>
    <w:p w14:paraId="792CCCFC" w14:textId="77777777" w:rsidR="003A06C9" w:rsidRPr="00E40D1F" w:rsidRDefault="003A06C9" w:rsidP="003A06C9">
      <w:pPr>
        <w:rPr>
          <w:lang w:eastAsia="zh-TW"/>
        </w:rPr>
      </w:pPr>
      <w:r w:rsidRPr="00E40D1F">
        <w:rPr>
          <w:lang w:eastAsia="zh-TW"/>
        </w:rPr>
        <w:t>今天我們在這裡聚集一堂，共同為我們敬愛的同事</w:t>
      </w:r>
      <w:r w:rsidRPr="00E40D1F">
        <w:rPr>
          <w:lang w:eastAsia="zh-TW"/>
        </w:rPr>
        <w:t>[</w:t>
      </w:r>
      <w:r w:rsidRPr="00E40D1F">
        <w:rPr>
          <w:lang w:eastAsia="zh-TW"/>
        </w:rPr>
        <w:t>姓名</w:t>
      </w:r>
      <w:r w:rsidRPr="00E40D1F">
        <w:rPr>
          <w:lang w:eastAsia="zh-TW"/>
        </w:rPr>
        <w:t>]</w:t>
      </w:r>
      <w:r w:rsidRPr="00E40D1F">
        <w:rPr>
          <w:lang w:eastAsia="zh-TW"/>
        </w:rPr>
        <w:t>舉行這場歡送會。這是一個充滿歡樂與溫馨的時刻，我們既為</w:t>
      </w:r>
      <w:r w:rsidRPr="00E40D1F">
        <w:rPr>
          <w:lang w:eastAsia="zh-TW"/>
        </w:rPr>
        <w:t>[</w:t>
      </w:r>
      <w:r w:rsidRPr="00E40D1F">
        <w:rPr>
          <w:lang w:eastAsia="zh-TW"/>
        </w:rPr>
        <w:t>姓名</w:t>
      </w:r>
      <w:r w:rsidRPr="00E40D1F">
        <w:rPr>
          <w:lang w:eastAsia="zh-TW"/>
        </w:rPr>
        <w:t>]</w:t>
      </w:r>
      <w:r w:rsidRPr="00E40D1F">
        <w:rPr>
          <w:lang w:eastAsia="zh-TW"/>
        </w:rPr>
        <w:t>的榮退感到高興，也為即將與他們告別感到不</w:t>
      </w:r>
      <w:proofErr w:type="gramStart"/>
      <w:r w:rsidRPr="00E40D1F">
        <w:rPr>
          <w:lang w:eastAsia="zh-TW"/>
        </w:rPr>
        <w:t>捨</w:t>
      </w:r>
      <w:proofErr w:type="gramEnd"/>
      <w:r w:rsidRPr="00E40D1F">
        <w:rPr>
          <w:lang w:eastAsia="zh-TW"/>
        </w:rPr>
        <w:t>。</w:t>
      </w:r>
    </w:p>
    <w:p w14:paraId="46C0DA48" w14:textId="77777777" w:rsidR="003A06C9" w:rsidRPr="00E40D1F" w:rsidRDefault="003A06C9" w:rsidP="003A06C9">
      <w:pPr>
        <w:rPr>
          <w:lang w:eastAsia="zh-TW"/>
        </w:rPr>
      </w:pPr>
      <w:r w:rsidRPr="00E40D1F">
        <w:rPr>
          <w:lang w:eastAsia="zh-TW"/>
        </w:rPr>
        <w:t>首先，我們要向</w:t>
      </w:r>
      <w:r w:rsidRPr="00E40D1F">
        <w:rPr>
          <w:lang w:eastAsia="zh-TW"/>
        </w:rPr>
        <w:t>[</w:t>
      </w:r>
      <w:r w:rsidRPr="00E40D1F">
        <w:rPr>
          <w:lang w:eastAsia="zh-TW"/>
        </w:rPr>
        <w:t>姓名</w:t>
      </w:r>
      <w:r w:rsidRPr="00E40D1F">
        <w:rPr>
          <w:lang w:eastAsia="zh-TW"/>
        </w:rPr>
        <w:t>]</w:t>
      </w:r>
      <w:r w:rsidRPr="00E40D1F">
        <w:rPr>
          <w:lang w:eastAsia="zh-TW"/>
        </w:rPr>
        <w:t>表達最誠摯的感謝。多年來，</w:t>
      </w:r>
      <w:r w:rsidRPr="00E40D1F">
        <w:rPr>
          <w:lang w:eastAsia="zh-TW"/>
        </w:rPr>
        <w:t>[</w:t>
      </w:r>
      <w:r w:rsidRPr="00E40D1F">
        <w:rPr>
          <w:lang w:eastAsia="zh-TW"/>
        </w:rPr>
        <w:t>姓名</w:t>
      </w:r>
      <w:r w:rsidRPr="00E40D1F">
        <w:rPr>
          <w:lang w:eastAsia="zh-TW"/>
        </w:rPr>
        <w:t>]</w:t>
      </w:r>
      <w:r w:rsidRPr="00E40D1F">
        <w:rPr>
          <w:lang w:eastAsia="zh-TW"/>
        </w:rPr>
        <w:t>在工作中兢兢業業，為我們的團隊做出了卓越的貢獻。他們的專業精神和敬業態度，深深地影響了我們每一個人。</w:t>
      </w:r>
    </w:p>
    <w:p w14:paraId="6F82C403" w14:textId="77777777" w:rsidR="003A06C9" w:rsidRPr="00E40D1F" w:rsidRDefault="003A06C9" w:rsidP="003A06C9">
      <w:pPr>
        <w:rPr>
          <w:lang w:eastAsia="zh-TW"/>
        </w:rPr>
      </w:pPr>
      <w:r w:rsidRPr="00E40D1F">
        <w:rPr>
          <w:lang w:eastAsia="zh-TW"/>
        </w:rPr>
        <w:t>回憶起與</w:t>
      </w:r>
      <w:r w:rsidRPr="00E40D1F">
        <w:rPr>
          <w:lang w:eastAsia="zh-TW"/>
        </w:rPr>
        <w:t>[</w:t>
      </w:r>
      <w:r w:rsidRPr="00E40D1F">
        <w:rPr>
          <w:lang w:eastAsia="zh-TW"/>
        </w:rPr>
        <w:t>姓名</w:t>
      </w:r>
      <w:r w:rsidRPr="00E40D1F">
        <w:rPr>
          <w:lang w:eastAsia="zh-TW"/>
        </w:rPr>
        <w:t>]</w:t>
      </w:r>
      <w:r w:rsidRPr="00E40D1F">
        <w:rPr>
          <w:lang w:eastAsia="zh-TW"/>
        </w:rPr>
        <w:t>一起工作的日子，我們心中充滿了溫暖和感動。無論是工作中的挑戰，還是生活中的點滴，</w:t>
      </w:r>
      <w:r w:rsidRPr="00E40D1F">
        <w:rPr>
          <w:lang w:eastAsia="zh-TW"/>
        </w:rPr>
        <w:t>[</w:t>
      </w:r>
      <w:r w:rsidRPr="00E40D1F">
        <w:rPr>
          <w:lang w:eastAsia="zh-TW"/>
        </w:rPr>
        <w:t>姓名</w:t>
      </w:r>
      <w:r w:rsidRPr="00E40D1F">
        <w:rPr>
          <w:lang w:eastAsia="zh-TW"/>
        </w:rPr>
        <w:t>]</w:t>
      </w:r>
      <w:r w:rsidRPr="00E40D1F">
        <w:rPr>
          <w:lang w:eastAsia="zh-TW"/>
        </w:rPr>
        <w:t>總是與我們並肩作戰，分享歡笑與淚水。他們的智慧和幽默，讓我們的工作變得更加輕鬆愉快。</w:t>
      </w:r>
    </w:p>
    <w:p w14:paraId="06A6885A" w14:textId="77777777" w:rsidR="003A06C9" w:rsidRPr="00E40D1F" w:rsidRDefault="003A06C9" w:rsidP="003A06C9">
      <w:pPr>
        <w:rPr>
          <w:lang w:eastAsia="zh-TW"/>
        </w:rPr>
      </w:pPr>
      <w:r w:rsidRPr="00E40D1F">
        <w:rPr>
          <w:lang w:eastAsia="zh-TW"/>
        </w:rPr>
        <w:t>在這個特別的時刻，我們要向</w:t>
      </w:r>
      <w:r w:rsidRPr="00E40D1F">
        <w:rPr>
          <w:lang w:eastAsia="zh-TW"/>
        </w:rPr>
        <w:t>[</w:t>
      </w:r>
      <w:r w:rsidRPr="00E40D1F">
        <w:rPr>
          <w:lang w:eastAsia="zh-TW"/>
        </w:rPr>
        <w:t>姓名</w:t>
      </w:r>
      <w:r w:rsidRPr="00E40D1F">
        <w:rPr>
          <w:lang w:eastAsia="zh-TW"/>
        </w:rPr>
        <w:t>]</w:t>
      </w:r>
      <w:r w:rsidRPr="00E40D1F">
        <w:rPr>
          <w:lang w:eastAsia="zh-TW"/>
        </w:rPr>
        <w:t>送上最美好的祝福。希望他們在未來的日子裡，能夠享受生活的每一刻，實現自己的夢想。無論走到哪裡，我們的心永遠與他們同在。</w:t>
      </w:r>
    </w:p>
    <w:p w14:paraId="3DC98F7B" w14:textId="77777777" w:rsidR="003A06C9" w:rsidRPr="00E40D1F" w:rsidRDefault="003A06C9" w:rsidP="003A06C9">
      <w:pPr>
        <w:rPr>
          <w:lang w:eastAsia="zh-TW"/>
        </w:rPr>
      </w:pPr>
      <w:r w:rsidRPr="00E40D1F">
        <w:rPr>
          <w:lang w:eastAsia="zh-TW"/>
        </w:rPr>
        <w:t>最後，讓我們再次以熱烈的掌聲，感謝</w:t>
      </w:r>
      <w:r w:rsidRPr="00E40D1F">
        <w:rPr>
          <w:lang w:eastAsia="zh-TW"/>
        </w:rPr>
        <w:t>[</w:t>
      </w:r>
      <w:r w:rsidRPr="00E40D1F">
        <w:rPr>
          <w:lang w:eastAsia="zh-TW"/>
        </w:rPr>
        <w:t>姓名</w:t>
      </w:r>
      <w:r w:rsidRPr="00E40D1F">
        <w:rPr>
          <w:lang w:eastAsia="zh-TW"/>
        </w:rPr>
        <w:t>]</w:t>
      </w:r>
      <w:r w:rsidRPr="00E40D1F">
        <w:rPr>
          <w:lang w:eastAsia="zh-TW"/>
        </w:rPr>
        <w:t>多年的辛勤付出，祝福他們未來一切順利，幸福安康！</w:t>
      </w:r>
    </w:p>
    <w:p w14:paraId="789230A8" w14:textId="77777777" w:rsidR="003A06C9" w:rsidRPr="00E40D1F" w:rsidRDefault="003A06C9" w:rsidP="003A06C9">
      <w:pPr>
        <w:rPr>
          <w:lang w:eastAsia="zh-TW"/>
        </w:rPr>
      </w:pPr>
      <w:r w:rsidRPr="00E40D1F">
        <w:rPr>
          <w:lang w:eastAsia="zh-TW"/>
        </w:rPr>
        <w:t>謝謝大家！</w:t>
      </w:r>
    </w:p>
    <w:p w14:paraId="1B61881B" w14:textId="77777777" w:rsidR="003A06C9" w:rsidRPr="00E40D1F" w:rsidRDefault="003A06C9" w:rsidP="003A06C9">
      <w:pPr>
        <w:rPr>
          <w:lang w:eastAsia="zh-TW"/>
        </w:rPr>
      </w:pPr>
      <w:r>
        <w:rPr>
          <w:lang w:eastAsia="zh-TW"/>
        </w:rPr>
        <w:pict w14:anchorId="27E1FDBA">
          <v:rect id="_x0000_i1038" style="width:4.3pt;height:1.5pt" o:hrpct="0" o:hrstd="t" o:hrnoshade="t" o:hr="t" fillcolor="#242424" stroked="f"/>
        </w:pict>
      </w:r>
    </w:p>
    <w:p w14:paraId="07AF3D04" w14:textId="77777777" w:rsidR="003A06C9" w:rsidRPr="00E40D1F" w:rsidRDefault="003A06C9" w:rsidP="003A06C9">
      <w:pPr>
        <w:rPr>
          <w:lang w:eastAsia="zh-TW"/>
        </w:rPr>
      </w:pPr>
      <w:r w:rsidRPr="00E40D1F">
        <w:rPr>
          <w:lang w:eastAsia="zh-TW"/>
        </w:rPr>
        <w:t>這是一個基本的致詞稿構想，您可以根據實際情況進行調整和補充。如果有任何其他需求或修改，請隨時告訴我。</w:t>
      </w:r>
    </w:p>
    <w:p w14:paraId="68C487AF" w14:textId="77777777" w:rsidR="003A06C9" w:rsidRDefault="003A06C9" w:rsidP="003A06C9">
      <w:pPr>
        <w:rPr>
          <w:lang w:eastAsia="zh-TW"/>
        </w:rPr>
      </w:pPr>
      <w:r>
        <w:rPr>
          <w:lang w:eastAsia="zh-TW"/>
        </w:rPr>
        <w:br w:type="page"/>
      </w:r>
    </w:p>
    <w:p w14:paraId="56963E7B" w14:textId="77777777" w:rsidR="003A06C9" w:rsidRPr="00924B46" w:rsidRDefault="003A06C9" w:rsidP="00742BBA">
      <w:pPr>
        <w:pStyle w:val="font12-bluebg"/>
      </w:pPr>
      <w:r w:rsidRPr="00924B46">
        <w:lastRenderedPageBreak/>
        <w:t>建議感人故事或細節如何融入</w:t>
      </w:r>
    </w:p>
    <w:p w14:paraId="5CE7E2D4" w14:textId="77777777" w:rsidR="003A06C9" w:rsidRPr="0036115F" w:rsidRDefault="003A06C9" w:rsidP="003A06C9">
      <w:pPr>
        <w:rPr>
          <w:lang w:eastAsia="zh-TW"/>
        </w:rPr>
      </w:pPr>
      <w:r w:rsidRPr="0036115F">
        <w:rPr>
          <w:lang w:eastAsia="zh-TW"/>
        </w:rPr>
        <w:t>在致詞稿中融入感人的故事或細節，可以讓整個演講更加真摯動人，以下是一些建議：</w:t>
      </w:r>
    </w:p>
    <w:p w14:paraId="46F5B94E" w14:textId="77777777" w:rsidR="003A06C9" w:rsidRPr="0036115F" w:rsidRDefault="003A06C9" w:rsidP="003A06C9">
      <w:pPr>
        <w:rPr>
          <w:b/>
          <w:bCs/>
          <w:lang w:eastAsia="zh-TW"/>
        </w:rPr>
      </w:pPr>
      <w:r w:rsidRPr="0036115F">
        <w:rPr>
          <w:b/>
          <w:bCs/>
          <w:lang w:eastAsia="zh-TW"/>
        </w:rPr>
        <w:t>感人故事或細節的融入方式：</w:t>
      </w:r>
    </w:p>
    <w:p w14:paraId="5BD2BA74" w14:textId="77777777" w:rsidR="003A06C9" w:rsidRPr="0036115F" w:rsidRDefault="003A06C9" w:rsidP="003A06C9">
      <w:pPr>
        <w:numPr>
          <w:ilvl w:val="0"/>
          <w:numId w:val="32"/>
        </w:numPr>
        <w:rPr>
          <w:lang w:eastAsia="zh-TW"/>
        </w:rPr>
      </w:pPr>
      <w:r w:rsidRPr="0036115F">
        <w:rPr>
          <w:b/>
          <w:bCs/>
          <w:lang w:eastAsia="zh-TW"/>
        </w:rPr>
        <w:t>個人貢獻與成就</w:t>
      </w:r>
      <w:r w:rsidRPr="0036115F">
        <w:rPr>
          <w:lang w:eastAsia="zh-TW"/>
        </w:rPr>
        <w:t>：</w:t>
      </w:r>
    </w:p>
    <w:p w14:paraId="3E47DB2B" w14:textId="77777777" w:rsidR="003A06C9" w:rsidRPr="0036115F" w:rsidRDefault="003A06C9" w:rsidP="003A06C9">
      <w:pPr>
        <w:numPr>
          <w:ilvl w:val="1"/>
          <w:numId w:val="33"/>
        </w:numPr>
        <w:rPr>
          <w:lang w:eastAsia="zh-TW"/>
        </w:rPr>
      </w:pPr>
      <w:r w:rsidRPr="0036115F">
        <w:rPr>
          <w:lang w:eastAsia="zh-TW"/>
        </w:rPr>
        <w:t>提及</w:t>
      </w:r>
      <w:r w:rsidRPr="0036115F">
        <w:rPr>
          <w:lang w:eastAsia="zh-TW"/>
        </w:rPr>
        <w:t>[</w:t>
      </w:r>
      <w:r w:rsidRPr="0036115F">
        <w:rPr>
          <w:lang w:eastAsia="zh-TW"/>
        </w:rPr>
        <w:t>姓名</w:t>
      </w:r>
      <w:r w:rsidRPr="0036115F">
        <w:rPr>
          <w:lang w:eastAsia="zh-TW"/>
        </w:rPr>
        <w:t>]</w:t>
      </w:r>
      <w:r w:rsidRPr="0036115F">
        <w:rPr>
          <w:lang w:eastAsia="zh-TW"/>
        </w:rPr>
        <w:t>在工作中的具體貢獻和成就，例如完成的重要項目、解決的重大問題或獲得的榮譽。這些細節可以展示</w:t>
      </w:r>
      <w:r w:rsidRPr="0036115F">
        <w:rPr>
          <w:lang w:eastAsia="zh-TW"/>
        </w:rPr>
        <w:t>[</w:t>
      </w:r>
      <w:r w:rsidRPr="0036115F">
        <w:rPr>
          <w:lang w:eastAsia="zh-TW"/>
        </w:rPr>
        <w:t>姓名</w:t>
      </w:r>
      <w:r w:rsidRPr="0036115F">
        <w:rPr>
          <w:lang w:eastAsia="zh-TW"/>
        </w:rPr>
        <w:t>]</w:t>
      </w:r>
      <w:r w:rsidRPr="0036115F">
        <w:rPr>
          <w:lang w:eastAsia="zh-TW"/>
        </w:rPr>
        <w:t>的專業能力和對團隊的影響。</w:t>
      </w:r>
    </w:p>
    <w:p w14:paraId="65AFD118" w14:textId="77777777" w:rsidR="003A06C9" w:rsidRPr="0036115F" w:rsidRDefault="003A06C9" w:rsidP="003A06C9">
      <w:pPr>
        <w:numPr>
          <w:ilvl w:val="0"/>
          <w:numId w:val="32"/>
        </w:numPr>
        <w:rPr>
          <w:lang w:eastAsia="zh-TW"/>
        </w:rPr>
      </w:pPr>
      <w:r w:rsidRPr="0036115F">
        <w:rPr>
          <w:b/>
          <w:bCs/>
          <w:lang w:eastAsia="zh-TW"/>
        </w:rPr>
        <w:t>難忘的回憶</w:t>
      </w:r>
      <w:r w:rsidRPr="0036115F">
        <w:rPr>
          <w:lang w:eastAsia="zh-TW"/>
        </w:rPr>
        <w:t>：</w:t>
      </w:r>
    </w:p>
    <w:p w14:paraId="24F562B5" w14:textId="77777777" w:rsidR="003A06C9" w:rsidRPr="0036115F" w:rsidRDefault="003A06C9" w:rsidP="003A06C9">
      <w:pPr>
        <w:numPr>
          <w:ilvl w:val="1"/>
          <w:numId w:val="34"/>
        </w:numPr>
        <w:rPr>
          <w:lang w:eastAsia="zh-TW"/>
        </w:rPr>
      </w:pPr>
      <w:r w:rsidRPr="0036115F">
        <w:rPr>
          <w:lang w:eastAsia="zh-TW"/>
        </w:rPr>
        <w:t>分享一些與</w:t>
      </w:r>
      <w:r w:rsidRPr="0036115F">
        <w:rPr>
          <w:lang w:eastAsia="zh-TW"/>
        </w:rPr>
        <w:t>[</w:t>
      </w:r>
      <w:r w:rsidRPr="0036115F">
        <w:rPr>
          <w:lang w:eastAsia="zh-TW"/>
        </w:rPr>
        <w:t>姓名</w:t>
      </w:r>
      <w:r w:rsidRPr="0036115F">
        <w:rPr>
          <w:lang w:eastAsia="zh-TW"/>
        </w:rPr>
        <w:t>]</w:t>
      </w:r>
      <w:r w:rsidRPr="0036115F">
        <w:rPr>
          <w:lang w:eastAsia="zh-TW"/>
        </w:rPr>
        <w:t>一起工作的難忘回憶，例如一起加班完成緊急任務、參加團隊建設活動或在工作中互相支持的時刻。這些回憶可以讓大家感受到</w:t>
      </w:r>
      <w:r w:rsidRPr="0036115F">
        <w:rPr>
          <w:lang w:eastAsia="zh-TW"/>
        </w:rPr>
        <w:t>[</w:t>
      </w:r>
      <w:r w:rsidRPr="0036115F">
        <w:rPr>
          <w:lang w:eastAsia="zh-TW"/>
        </w:rPr>
        <w:t>姓名</w:t>
      </w:r>
      <w:r w:rsidRPr="0036115F">
        <w:rPr>
          <w:lang w:eastAsia="zh-TW"/>
        </w:rPr>
        <w:t>]</w:t>
      </w:r>
      <w:r w:rsidRPr="0036115F">
        <w:rPr>
          <w:lang w:eastAsia="zh-TW"/>
        </w:rPr>
        <w:t>的友誼和團隊精神。</w:t>
      </w:r>
    </w:p>
    <w:p w14:paraId="74D87D30" w14:textId="77777777" w:rsidR="003A06C9" w:rsidRPr="0036115F" w:rsidRDefault="003A06C9" w:rsidP="003A06C9">
      <w:pPr>
        <w:numPr>
          <w:ilvl w:val="0"/>
          <w:numId w:val="32"/>
        </w:numPr>
        <w:rPr>
          <w:lang w:eastAsia="zh-TW"/>
        </w:rPr>
      </w:pPr>
      <w:r w:rsidRPr="0036115F">
        <w:rPr>
          <w:b/>
          <w:bCs/>
          <w:lang w:eastAsia="zh-TW"/>
        </w:rPr>
        <w:t>個人特質與影響</w:t>
      </w:r>
      <w:r w:rsidRPr="0036115F">
        <w:rPr>
          <w:lang w:eastAsia="zh-TW"/>
        </w:rPr>
        <w:t>：</w:t>
      </w:r>
    </w:p>
    <w:p w14:paraId="3047868F" w14:textId="77777777" w:rsidR="003A06C9" w:rsidRPr="0036115F" w:rsidRDefault="003A06C9" w:rsidP="003A06C9">
      <w:pPr>
        <w:numPr>
          <w:ilvl w:val="1"/>
          <w:numId w:val="35"/>
        </w:numPr>
        <w:rPr>
          <w:lang w:eastAsia="zh-TW"/>
        </w:rPr>
      </w:pPr>
      <w:r w:rsidRPr="0036115F">
        <w:rPr>
          <w:lang w:eastAsia="zh-TW"/>
        </w:rPr>
        <w:t>描述</w:t>
      </w:r>
      <w:r w:rsidRPr="0036115F">
        <w:rPr>
          <w:lang w:eastAsia="zh-TW"/>
        </w:rPr>
        <w:t>[</w:t>
      </w:r>
      <w:r w:rsidRPr="0036115F">
        <w:rPr>
          <w:lang w:eastAsia="zh-TW"/>
        </w:rPr>
        <w:t>姓名</w:t>
      </w:r>
      <w:r w:rsidRPr="0036115F">
        <w:rPr>
          <w:lang w:eastAsia="zh-TW"/>
        </w:rPr>
        <w:t>]</w:t>
      </w:r>
      <w:r w:rsidRPr="0036115F">
        <w:rPr>
          <w:lang w:eastAsia="zh-TW"/>
        </w:rPr>
        <w:t>的個人特質，例如他們的幽默感、耐心、智慧或善良，並舉例說明這些特質如何影響了團隊和同事。這些細節可以讓大家更深入地了解</w:t>
      </w:r>
      <w:r w:rsidRPr="0036115F">
        <w:rPr>
          <w:lang w:eastAsia="zh-TW"/>
        </w:rPr>
        <w:t>[</w:t>
      </w:r>
      <w:r w:rsidRPr="0036115F">
        <w:rPr>
          <w:lang w:eastAsia="zh-TW"/>
        </w:rPr>
        <w:t>姓名</w:t>
      </w:r>
      <w:r w:rsidRPr="0036115F">
        <w:rPr>
          <w:lang w:eastAsia="zh-TW"/>
        </w:rPr>
        <w:t>]</w:t>
      </w:r>
      <w:r w:rsidRPr="0036115F">
        <w:rPr>
          <w:lang w:eastAsia="zh-TW"/>
        </w:rPr>
        <w:t>的性格和魅力。</w:t>
      </w:r>
    </w:p>
    <w:p w14:paraId="4301F9FC" w14:textId="77777777" w:rsidR="003A06C9" w:rsidRPr="0036115F" w:rsidRDefault="003A06C9" w:rsidP="003A06C9">
      <w:pPr>
        <w:numPr>
          <w:ilvl w:val="0"/>
          <w:numId w:val="32"/>
        </w:numPr>
        <w:rPr>
          <w:lang w:eastAsia="zh-TW"/>
        </w:rPr>
      </w:pPr>
      <w:r w:rsidRPr="0036115F">
        <w:rPr>
          <w:b/>
          <w:bCs/>
          <w:lang w:eastAsia="zh-TW"/>
        </w:rPr>
        <w:t>感人的小故事</w:t>
      </w:r>
      <w:r w:rsidRPr="0036115F">
        <w:rPr>
          <w:lang w:eastAsia="zh-TW"/>
        </w:rPr>
        <w:t>：</w:t>
      </w:r>
    </w:p>
    <w:p w14:paraId="3DE010D0" w14:textId="77777777" w:rsidR="003A06C9" w:rsidRPr="0036115F" w:rsidRDefault="003A06C9" w:rsidP="003A06C9">
      <w:pPr>
        <w:numPr>
          <w:ilvl w:val="1"/>
          <w:numId w:val="36"/>
        </w:numPr>
        <w:rPr>
          <w:lang w:eastAsia="zh-TW"/>
        </w:rPr>
      </w:pPr>
      <w:r w:rsidRPr="0036115F">
        <w:rPr>
          <w:lang w:eastAsia="zh-TW"/>
        </w:rPr>
        <w:t>分享一些感人的小故事，例如</w:t>
      </w:r>
      <w:r w:rsidRPr="0036115F">
        <w:rPr>
          <w:lang w:eastAsia="zh-TW"/>
        </w:rPr>
        <w:t>[</w:t>
      </w:r>
      <w:r w:rsidRPr="0036115F">
        <w:rPr>
          <w:lang w:eastAsia="zh-TW"/>
        </w:rPr>
        <w:t>姓名</w:t>
      </w:r>
      <w:r w:rsidRPr="0036115F">
        <w:rPr>
          <w:lang w:eastAsia="zh-TW"/>
        </w:rPr>
        <w:t>]</w:t>
      </w:r>
      <w:r w:rsidRPr="0036115F">
        <w:rPr>
          <w:lang w:eastAsia="zh-TW"/>
        </w:rPr>
        <w:t>在某個困難時刻給予同事的幫助、在團隊活動中展現的領導力或在日常工作中的點滴關懷。這些故事可以讓大家感受到</w:t>
      </w:r>
      <w:r w:rsidRPr="0036115F">
        <w:rPr>
          <w:lang w:eastAsia="zh-TW"/>
        </w:rPr>
        <w:t>[</w:t>
      </w:r>
      <w:r w:rsidRPr="0036115F">
        <w:rPr>
          <w:lang w:eastAsia="zh-TW"/>
        </w:rPr>
        <w:t>姓名</w:t>
      </w:r>
      <w:r w:rsidRPr="0036115F">
        <w:rPr>
          <w:lang w:eastAsia="zh-TW"/>
        </w:rPr>
        <w:t>]</w:t>
      </w:r>
      <w:r w:rsidRPr="0036115F">
        <w:rPr>
          <w:lang w:eastAsia="zh-TW"/>
        </w:rPr>
        <w:t>的溫暖和關愛。</w:t>
      </w:r>
    </w:p>
    <w:p w14:paraId="57F1D45A" w14:textId="77777777" w:rsidR="003A06C9" w:rsidRPr="0036115F" w:rsidRDefault="003A06C9" w:rsidP="003A06C9">
      <w:pPr>
        <w:rPr>
          <w:b/>
          <w:bCs/>
          <w:lang w:eastAsia="zh-TW"/>
        </w:rPr>
      </w:pPr>
      <w:r w:rsidRPr="0036115F">
        <w:rPr>
          <w:b/>
          <w:bCs/>
          <w:lang w:eastAsia="zh-TW"/>
        </w:rPr>
        <w:t>範例：</w:t>
      </w:r>
    </w:p>
    <w:p w14:paraId="736C63E6" w14:textId="77777777" w:rsidR="003A06C9" w:rsidRPr="0036115F" w:rsidRDefault="003A06C9" w:rsidP="003A06C9">
      <w:pPr>
        <w:rPr>
          <w:lang w:eastAsia="zh-TW"/>
        </w:rPr>
      </w:pPr>
      <w:r>
        <w:rPr>
          <w:lang w:eastAsia="zh-TW"/>
        </w:rPr>
        <w:pict w14:anchorId="23CF8557">
          <v:rect id="_x0000_i1039" style="width:4.3pt;height:1.5pt" o:hrpct="0" o:hrstd="t" o:hrnoshade="t" o:hr="t" fillcolor="#242424" stroked="f"/>
        </w:pict>
      </w:r>
    </w:p>
    <w:p w14:paraId="20415B47" w14:textId="77777777" w:rsidR="003A06C9" w:rsidRPr="0036115F" w:rsidRDefault="003A06C9" w:rsidP="003A06C9">
      <w:pPr>
        <w:rPr>
          <w:lang w:eastAsia="zh-TW"/>
        </w:rPr>
      </w:pPr>
      <w:r w:rsidRPr="0036115F">
        <w:rPr>
          <w:b/>
          <w:bCs/>
          <w:lang w:eastAsia="zh-TW"/>
        </w:rPr>
        <w:t>尊敬的各位同事、朋友們：</w:t>
      </w:r>
    </w:p>
    <w:p w14:paraId="06577BDA" w14:textId="77777777" w:rsidR="003A06C9" w:rsidRPr="0036115F" w:rsidRDefault="003A06C9" w:rsidP="003A06C9">
      <w:pPr>
        <w:rPr>
          <w:lang w:eastAsia="zh-TW"/>
        </w:rPr>
      </w:pPr>
      <w:r w:rsidRPr="0036115F">
        <w:rPr>
          <w:lang w:eastAsia="zh-TW"/>
        </w:rPr>
        <w:t>大家好！</w:t>
      </w:r>
    </w:p>
    <w:p w14:paraId="6537117E" w14:textId="77777777" w:rsidR="003A06C9" w:rsidRPr="0036115F" w:rsidRDefault="003A06C9" w:rsidP="003A06C9">
      <w:pPr>
        <w:rPr>
          <w:lang w:eastAsia="zh-TW"/>
        </w:rPr>
      </w:pPr>
      <w:r w:rsidRPr="0036115F">
        <w:rPr>
          <w:lang w:eastAsia="zh-TW"/>
        </w:rPr>
        <w:t>今天我們在這裡聚集一堂，共同為我們敬愛的同事</w:t>
      </w:r>
      <w:r w:rsidRPr="0036115F">
        <w:rPr>
          <w:lang w:eastAsia="zh-TW"/>
        </w:rPr>
        <w:t>[</w:t>
      </w:r>
      <w:r w:rsidRPr="0036115F">
        <w:rPr>
          <w:lang w:eastAsia="zh-TW"/>
        </w:rPr>
        <w:t>姓名</w:t>
      </w:r>
      <w:r w:rsidRPr="0036115F">
        <w:rPr>
          <w:lang w:eastAsia="zh-TW"/>
        </w:rPr>
        <w:t>]</w:t>
      </w:r>
      <w:r w:rsidRPr="0036115F">
        <w:rPr>
          <w:lang w:eastAsia="zh-TW"/>
        </w:rPr>
        <w:t>舉行這場歡送會。這是一個充滿歡樂與溫馨的時刻，我們既為</w:t>
      </w:r>
      <w:r w:rsidRPr="0036115F">
        <w:rPr>
          <w:lang w:eastAsia="zh-TW"/>
        </w:rPr>
        <w:t>[</w:t>
      </w:r>
      <w:r w:rsidRPr="0036115F">
        <w:rPr>
          <w:lang w:eastAsia="zh-TW"/>
        </w:rPr>
        <w:t>姓名</w:t>
      </w:r>
      <w:r w:rsidRPr="0036115F">
        <w:rPr>
          <w:lang w:eastAsia="zh-TW"/>
        </w:rPr>
        <w:t>]</w:t>
      </w:r>
      <w:r w:rsidRPr="0036115F">
        <w:rPr>
          <w:lang w:eastAsia="zh-TW"/>
        </w:rPr>
        <w:t>的榮退感到高興，也為即將與他們告別感到不</w:t>
      </w:r>
      <w:proofErr w:type="gramStart"/>
      <w:r w:rsidRPr="0036115F">
        <w:rPr>
          <w:lang w:eastAsia="zh-TW"/>
        </w:rPr>
        <w:t>捨</w:t>
      </w:r>
      <w:proofErr w:type="gramEnd"/>
      <w:r w:rsidRPr="0036115F">
        <w:rPr>
          <w:lang w:eastAsia="zh-TW"/>
        </w:rPr>
        <w:t>。</w:t>
      </w:r>
    </w:p>
    <w:p w14:paraId="0CA6EA90" w14:textId="77777777" w:rsidR="003A06C9" w:rsidRPr="0036115F" w:rsidRDefault="003A06C9" w:rsidP="003A06C9">
      <w:pPr>
        <w:rPr>
          <w:lang w:eastAsia="zh-TW"/>
        </w:rPr>
      </w:pPr>
      <w:r w:rsidRPr="0036115F">
        <w:rPr>
          <w:lang w:eastAsia="zh-TW"/>
        </w:rPr>
        <w:lastRenderedPageBreak/>
        <w:t>首先，我們要向</w:t>
      </w:r>
      <w:r w:rsidRPr="0036115F">
        <w:rPr>
          <w:lang w:eastAsia="zh-TW"/>
        </w:rPr>
        <w:t>[</w:t>
      </w:r>
      <w:r w:rsidRPr="0036115F">
        <w:rPr>
          <w:lang w:eastAsia="zh-TW"/>
        </w:rPr>
        <w:t>姓名</w:t>
      </w:r>
      <w:r w:rsidRPr="0036115F">
        <w:rPr>
          <w:lang w:eastAsia="zh-TW"/>
        </w:rPr>
        <w:t>]</w:t>
      </w:r>
      <w:r w:rsidRPr="0036115F">
        <w:rPr>
          <w:lang w:eastAsia="zh-TW"/>
        </w:rPr>
        <w:t>表達最誠摯的感謝。多年來，</w:t>
      </w:r>
      <w:r w:rsidRPr="0036115F">
        <w:rPr>
          <w:lang w:eastAsia="zh-TW"/>
        </w:rPr>
        <w:t>[</w:t>
      </w:r>
      <w:r w:rsidRPr="0036115F">
        <w:rPr>
          <w:lang w:eastAsia="zh-TW"/>
        </w:rPr>
        <w:t>姓名</w:t>
      </w:r>
      <w:r w:rsidRPr="0036115F">
        <w:rPr>
          <w:lang w:eastAsia="zh-TW"/>
        </w:rPr>
        <w:t>]</w:t>
      </w:r>
      <w:r w:rsidRPr="0036115F">
        <w:rPr>
          <w:lang w:eastAsia="zh-TW"/>
        </w:rPr>
        <w:t>在工作中兢兢業業，為我們的團隊做出了卓越的貢獻。他們的專業精神和敬業態度，深深地影響了我們每一個人。記得有一次，</w:t>
      </w:r>
      <w:r w:rsidRPr="0036115F">
        <w:rPr>
          <w:lang w:eastAsia="zh-TW"/>
        </w:rPr>
        <w:t>[</w:t>
      </w:r>
      <w:r w:rsidRPr="0036115F">
        <w:rPr>
          <w:lang w:eastAsia="zh-TW"/>
        </w:rPr>
        <w:t>姓名</w:t>
      </w:r>
      <w:r w:rsidRPr="0036115F">
        <w:rPr>
          <w:lang w:eastAsia="zh-TW"/>
        </w:rPr>
        <w:t>]</w:t>
      </w:r>
      <w:r w:rsidRPr="0036115F">
        <w:rPr>
          <w:lang w:eastAsia="zh-TW"/>
        </w:rPr>
        <w:t>在一個重要項目中，通宵達旦地工作，最終成功解決了關鍵問題，這種敬業精神讓我們深受感動。</w:t>
      </w:r>
    </w:p>
    <w:p w14:paraId="7A815D57" w14:textId="77777777" w:rsidR="003A06C9" w:rsidRPr="0036115F" w:rsidRDefault="003A06C9" w:rsidP="003A06C9">
      <w:pPr>
        <w:rPr>
          <w:lang w:eastAsia="zh-TW"/>
        </w:rPr>
      </w:pPr>
      <w:r w:rsidRPr="0036115F">
        <w:rPr>
          <w:lang w:eastAsia="zh-TW"/>
        </w:rPr>
        <w:t>回憶起與</w:t>
      </w:r>
      <w:r w:rsidRPr="0036115F">
        <w:rPr>
          <w:lang w:eastAsia="zh-TW"/>
        </w:rPr>
        <w:t>[</w:t>
      </w:r>
      <w:r w:rsidRPr="0036115F">
        <w:rPr>
          <w:lang w:eastAsia="zh-TW"/>
        </w:rPr>
        <w:t>姓名</w:t>
      </w:r>
      <w:r w:rsidRPr="0036115F">
        <w:rPr>
          <w:lang w:eastAsia="zh-TW"/>
        </w:rPr>
        <w:t>]</w:t>
      </w:r>
      <w:r w:rsidRPr="0036115F">
        <w:rPr>
          <w:lang w:eastAsia="zh-TW"/>
        </w:rPr>
        <w:t>一起工作的日子，我們心中充滿了溫暖和感動。無論是工作中的挑戰，還是生活中的點滴，</w:t>
      </w:r>
      <w:r w:rsidRPr="0036115F">
        <w:rPr>
          <w:lang w:eastAsia="zh-TW"/>
        </w:rPr>
        <w:t>[</w:t>
      </w:r>
      <w:r w:rsidRPr="0036115F">
        <w:rPr>
          <w:lang w:eastAsia="zh-TW"/>
        </w:rPr>
        <w:t>姓名</w:t>
      </w:r>
      <w:r w:rsidRPr="0036115F">
        <w:rPr>
          <w:lang w:eastAsia="zh-TW"/>
        </w:rPr>
        <w:t>]</w:t>
      </w:r>
      <w:r w:rsidRPr="0036115F">
        <w:rPr>
          <w:lang w:eastAsia="zh-TW"/>
        </w:rPr>
        <w:t>總是與我們並肩作戰，分享歡笑與淚水。記得有一次，我們團隊在一次團建活動中遇到困難，</w:t>
      </w:r>
      <w:r w:rsidRPr="0036115F">
        <w:rPr>
          <w:lang w:eastAsia="zh-TW"/>
        </w:rPr>
        <w:t>[</w:t>
      </w:r>
      <w:r w:rsidRPr="0036115F">
        <w:rPr>
          <w:lang w:eastAsia="zh-TW"/>
        </w:rPr>
        <w:t>姓名</w:t>
      </w:r>
      <w:r w:rsidRPr="0036115F">
        <w:rPr>
          <w:lang w:eastAsia="zh-TW"/>
        </w:rPr>
        <w:t>]</w:t>
      </w:r>
      <w:r w:rsidRPr="0036115F">
        <w:rPr>
          <w:lang w:eastAsia="zh-TW"/>
        </w:rPr>
        <w:t>用他們的幽默感和智慧，讓大家重新振作起來，這種領導力和幽默感讓我們至今難忘。</w:t>
      </w:r>
    </w:p>
    <w:p w14:paraId="4FE6DA4D" w14:textId="77777777" w:rsidR="003A06C9" w:rsidRPr="0036115F" w:rsidRDefault="003A06C9" w:rsidP="003A06C9">
      <w:pPr>
        <w:rPr>
          <w:lang w:eastAsia="zh-TW"/>
        </w:rPr>
      </w:pPr>
      <w:r w:rsidRPr="0036115F">
        <w:rPr>
          <w:lang w:eastAsia="zh-TW"/>
        </w:rPr>
        <w:t>在這個特別的時刻，我們要向</w:t>
      </w:r>
      <w:r w:rsidRPr="0036115F">
        <w:rPr>
          <w:lang w:eastAsia="zh-TW"/>
        </w:rPr>
        <w:t>[</w:t>
      </w:r>
      <w:r w:rsidRPr="0036115F">
        <w:rPr>
          <w:lang w:eastAsia="zh-TW"/>
        </w:rPr>
        <w:t>姓名</w:t>
      </w:r>
      <w:r w:rsidRPr="0036115F">
        <w:rPr>
          <w:lang w:eastAsia="zh-TW"/>
        </w:rPr>
        <w:t>]</w:t>
      </w:r>
      <w:r w:rsidRPr="0036115F">
        <w:rPr>
          <w:lang w:eastAsia="zh-TW"/>
        </w:rPr>
        <w:t>送上最美好的祝福。希望他們在未來的日子裡，能夠享受生活的每一刻，實現自己的夢想。無論走到哪裡，我們的心永遠與他們同在。</w:t>
      </w:r>
    </w:p>
    <w:p w14:paraId="66519403" w14:textId="77777777" w:rsidR="003A06C9" w:rsidRPr="0036115F" w:rsidRDefault="003A06C9" w:rsidP="003A06C9">
      <w:pPr>
        <w:rPr>
          <w:lang w:eastAsia="zh-TW"/>
        </w:rPr>
      </w:pPr>
      <w:r w:rsidRPr="0036115F">
        <w:rPr>
          <w:lang w:eastAsia="zh-TW"/>
        </w:rPr>
        <w:t>最後，讓我們再次以熱烈的掌聲，感謝</w:t>
      </w:r>
      <w:r w:rsidRPr="0036115F">
        <w:rPr>
          <w:lang w:eastAsia="zh-TW"/>
        </w:rPr>
        <w:t>[</w:t>
      </w:r>
      <w:r w:rsidRPr="0036115F">
        <w:rPr>
          <w:lang w:eastAsia="zh-TW"/>
        </w:rPr>
        <w:t>姓名</w:t>
      </w:r>
      <w:r w:rsidRPr="0036115F">
        <w:rPr>
          <w:lang w:eastAsia="zh-TW"/>
        </w:rPr>
        <w:t>]</w:t>
      </w:r>
      <w:r w:rsidRPr="0036115F">
        <w:rPr>
          <w:lang w:eastAsia="zh-TW"/>
        </w:rPr>
        <w:t>多年的辛勤付出，祝福他們未來一切順利，幸福安康！</w:t>
      </w:r>
    </w:p>
    <w:p w14:paraId="62A82156" w14:textId="77777777" w:rsidR="003A06C9" w:rsidRPr="0036115F" w:rsidRDefault="003A06C9" w:rsidP="003A06C9">
      <w:pPr>
        <w:rPr>
          <w:lang w:eastAsia="zh-TW"/>
        </w:rPr>
      </w:pPr>
      <w:r w:rsidRPr="0036115F">
        <w:rPr>
          <w:lang w:eastAsia="zh-TW"/>
        </w:rPr>
        <w:t>謝謝大家！</w:t>
      </w:r>
    </w:p>
    <w:p w14:paraId="6713CFCF" w14:textId="77777777" w:rsidR="003A06C9" w:rsidRPr="0036115F" w:rsidRDefault="003A06C9" w:rsidP="003A06C9">
      <w:pPr>
        <w:rPr>
          <w:lang w:eastAsia="zh-TW"/>
        </w:rPr>
      </w:pPr>
      <w:r>
        <w:rPr>
          <w:lang w:eastAsia="zh-TW"/>
        </w:rPr>
        <w:pict w14:anchorId="6B3B19FE">
          <v:rect id="_x0000_i1040" style="width:4.3pt;height:1.5pt" o:hrpct="0" o:hrstd="t" o:hrnoshade="t" o:hr="t" fillcolor="#242424" stroked="f"/>
        </w:pict>
      </w:r>
    </w:p>
    <w:p w14:paraId="7E1823CB" w14:textId="77777777" w:rsidR="003A06C9" w:rsidRPr="0036115F" w:rsidRDefault="003A06C9" w:rsidP="003A06C9">
      <w:pPr>
        <w:rPr>
          <w:lang w:eastAsia="zh-TW"/>
        </w:rPr>
      </w:pPr>
      <w:r w:rsidRPr="0036115F">
        <w:rPr>
          <w:lang w:eastAsia="zh-TW"/>
        </w:rPr>
        <w:t>這樣的致詞稿可以讓整個演講更加真摯動人，讓大家感受到</w:t>
      </w:r>
      <w:r w:rsidRPr="0036115F">
        <w:rPr>
          <w:lang w:eastAsia="zh-TW"/>
        </w:rPr>
        <w:t>[</w:t>
      </w:r>
      <w:r w:rsidRPr="0036115F">
        <w:rPr>
          <w:lang w:eastAsia="zh-TW"/>
        </w:rPr>
        <w:t>姓名</w:t>
      </w:r>
      <w:r w:rsidRPr="0036115F">
        <w:rPr>
          <w:lang w:eastAsia="zh-TW"/>
        </w:rPr>
        <w:t>]</w:t>
      </w:r>
      <w:r w:rsidRPr="0036115F">
        <w:rPr>
          <w:lang w:eastAsia="zh-TW"/>
        </w:rPr>
        <w:t>的貢獻和影響。如果有任何其他需求或修改，請隨時告訴我。</w:t>
      </w:r>
    </w:p>
    <w:p w14:paraId="7F221CA7" w14:textId="77777777" w:rsidR="003A06C9" w:rsidRDefault="003A06C9" w:rsidP="003A06C9">
      <w:pPr>
        <w:rPr>
          <w:lang w:eastAsia="zh-TW"/>
        </w:rPr>
      </w:pPr>
      <w:r>
        <w:rPr>
          <w:lang w:eastAsia="zh-TW"/>
        </w:rPr>
        <w:br w:type="page"/>
      </w:r>
    </w:p>
    <w:p w14:paraId="5AB220E3" w14:textId="77777777" w:rsidR="003A06C9" w:rsidRPr="000B0BB1" w:rsidRDefault="003A06C9" w:rsidP="00742BBA">
      <w:pPr>
        <w:pStyle w:val="font12-bluebg"/>
      </w:pPr>
      <w:r w:rsidRPr="00E5278D">
        <w:rPr>
          <w:rFonts w:hint="eastAsia"/>
        </w:rPr>
        <w:lastRenderedPageBreak/>
        <w:t>提供這份文件的內容摘要</w:t>
      </w:r>
    </w:p>
    <w:p w14:paraId="7EA485CB" w14:textId="77777777" w:rsidR="003A06C9" w:rsidRDefault="003A06C9" w:rsidP="003A06C9">
      <w:pPr>
        <w:rPr>
          <w:lang w:eastAsia="zh-TW"/>
        </w:rPr>
      </w:pPr>
    </w:p>
    <w:p w14:paraId="08ADBB14" w14:textId="77777777" w:rsidR="003A06C9" w:rsidRPr="00E631BD" w:rsidRDefault="003A06C9" w:rsidP="003A06C9">
      <w:pPr>
        <w:rPr>
          <w:lang w:eastAsia="zh-TW"/>
        </w:rPr>
      </w:pPr>
      <w:r w:rsidRPr="00E631BD">
        <w:rPr>
          <w:lang w:eastAsia="zh-TW"/>
        </w:rPr>
        <w:t>這份文件主要提供了一份歡樂溫馨的單位人員卸任或榮退歡送會致詞稿範本，並從感謝、回憶、祝福三個面向，以五言絶句形式撰寫三篇詩文。</w:t>
      </w:r>
      <w:proofErr w:type="gramStart"/>
      <w:r w:rsidRPr="00E631BD">
        <w:rPr>
          <w:lang w:eastAsia="zh-TW"/>
        </w:rPr>
        <w:t>此外，</w:t>
      </w:r>
      <w:proofErr w:type="gramEnd"/>
      <w:r w:rsidRPr="00E631BD">
        <w:rPr>
          <w:lang w:eastAsia="zh-TW"/>
        </w:rPr>
        <w:t>文件也詳細建議了如何將這些內容整理成</w:t>
      </w:r>
      <w:r w:rsidRPr="00E631BD">
        <w:rPr>
          <w:lang w:eastAsia="zh-TW"/>
        </w:rPr>
        <w:t>Word</w:t>
      </w:r>
      <w:r w:rsidRPr="00E631BD">
        <w:rPr>
          <w:lang w:eastAsia="zh-TW"/>
        </w:rPr>
        <w:t>與簡報文件的格式與設計細節，包含文字排版、簡報分頁、配色方案及圖片風格，並提供免費圖片來源網站與適合的關鍵字以協助製作專業且美觀的簡報。</w:t>
      </w:r>
    </w:p>
    <w:p w14:paraId="0BEEAB56" w14:textId="77777777" w:rsidR="003A06C9" w:rsidRPr="00E631BD" w:rsidRDefault="003A06C9" w:rsidP="003A06C9">
      <w:pPr>
        <w:rPr>
          <w:b/>
          <w:bCs/>
          <w:lang w:eastAsia="zh-TW"/>
        </w:rPr>
      </w:pPr>
      <w:r w:rsidRPr="00E631BD">
        <w:rPr>
          <w:b/>
          <w:bCs/>
          <w:lang w:eastAsia="zh-TW"/>
        </w:rPr>
        <w:t>致詞稿內容概述</w:t>
      </w:r>
    </w:p>
    <w:p w14:paraId="5E2FB724" w14:textId="77777777" w:rsidR="003A06C9" w:rsidRPr="00E631BD" w:rsidRDefault="003A06C9" w:rsidP="003A06C9">
      <w:pPr>
        <w:rPr>
          <w:lang w:eastAsia="zh-TW"/>
        </w:rPr>
      </w:pPr>
      <w:r w:rsidRPr="00E631BD">
        <w:rPr>
          <w:lang w:eastAsia="zh-TW"/>
        </w:rPr>
        <w:t>致詞稿以溫馨且歡樂的語氣，表達對即將卸任或榮退同事的感謝、回憶與祝福。內容包括：</w:t>
      </w:r>
    </w:p>
    <w:p w14:paraId="6791C30E" w14:textId="77777777" w:rsidR="003A06C9" w:rsidRPr="00E631BD" w:rsidRDefault="003A06C9" w:rsidP="003A06C9">
      <w:pPr>
        <w:numPr>
          <w:ilvl w:val="0"/>
          <w:numId w:val="37"/>
        </w:numPr>
        <w:rPr>
          <w:lang w:eastAsia="zh-TW"/>
        </w:rPr>
      </w:pPr>
      <w:r w:rsidRPr="00E631BD">
        <w:rPr>
          <w:lang w:eastAsia="zh-TW"/>
        </w:rPr>
        <w:t>向同事表達誠摯感謝，肯定其多年來的專業與敬業精神。</w:t>
      </w:r>
    </w:p>
    <w:p w14:paraId="5DF4EE44" w14:textId="77777777" w:rsidR="003A06C9" w:rsidRPr="00E631BD" w:rsidRDefault="003A06C9" w:rsidP="003A06C9">
      <w:pPr>
        <w:numPr>
          <w:ilvl w:val="0"/>
          <w:numId w:val="37"/>
        </w:numPr>
        <w:rPr>
          <w:lang w:eastAsia="zh-TW"/>
        </w:rPr>
      </w:pPr>
      <w:r w:rsidRPr="00E631BD">
        <w:rPr>
          <w:lang w:eastAsia="zh-TW"/>
        </w:rPr>
        <w:t>回憶與同事共事的歡樂時光與挑戰，強調團隊合作與情誼。</w:t>
      </w:r>
    </w:p>
    <w:p w14:paraId="18657C0D" w14:textId="77777777" w:rsidR="003A06C9" w:rsidRPr="00E631BD" w:rsidRDefault="003A06C9" w:rsidP="003A06C9">
      <w:pPr>
        <w:numPr>
          <w:ilvl w:val="0"/>
          <w:numId w:val="37"/>
        </w:numPr>
        <w:rPr>
          <w:lang w:eastAsia="zh-TW"/>
        </w:rPr>
      </w:pPr>
      <w:r w:rsidRPr="00E631BD">
        <w:rPr>
          <w:lang w:eastAsia="zh-TW"/>
        </w:rPr>
        <w:t>祝福同事未來生活幸福美滿，夢想成真，並表示心</w:t>
      </w:r>
      <w:proofErr w:type="gramStart"/>
      <w:r w:rsidRPr="00E631BD">
        <w:rPr>
          <w:lang w:eastAsia="zh-TW"/>
        </w:rPr>
        <w:t>繫</w:t>
      </w:r>
      <w:proofErr w:type="gramEnd"/>
      <w:r w:rsidRPr="00E631BD">
        <w:rPr>
          <w:lang w:eastAsia="zh-TW"/>
        </w:rPr>
        <w:t>彼此。</w:t>
      </w:r>
      <w:r w:rsidRPr="00E631BD">
        <w:rPr>
          <w:lang w:eastAsia="zh-TW"/>
        </w:rPr>
        <w:t xml:space="preserve"> </w:t>
      </w:r>
      <w:r w:rsidRPr="00E631BD">
        <w:rPr>
          <w:lang w:eastAsia="zh-TW"/>
        </w:rPr>
        <w:t>致詞稿中也建議可融入感人故事或幽默元素，提升演講感染力與真摯感受，例如描述同事在重要項目中辛勤付出或團隊活動中的領導力與幽默感。</w:t>
      </w:r>
      <w:r w:rsidRPr="00E631BD">
        <w:rPr>
          <w:lang w:eastAsia="zh-TW"/>
        </w:rPr>
        <w:t>1 2</w:t>
      </w:r>
    </w:p>
    <w:p w14:paraId="0854ADEE" w14:textId="77777777" w:rsidR="003A06C9" w:rsidRPr="00E631BD" w:rsidRDefault="003A06C9" w:rsidP="003A06C9">
      <w:pPr>
        <w:rPr>
          <w:b/>
          <w:bCs/>
          <w:lang w:eastAsia="zh-TW"/>
        </w:rPr>
      </w:pPr>
      <w:r w:rsidRPr="00E631BD">
        <w:rPr>
          <w:b/>
          <w:bCs/>
          <w:lang w:eastAsia="zh-TW"/>
        </w:rPr>
        <w:t>五言絶句詩文</w:t>
      </w:r>
    </w:p>
    <w:p w14:paraId="33A14792" w14:textId="77777777" w:rsidR="003A06C9" w:rsidRPr="00E631BD" w:rsidRDefault="003A06C9" w:rsidP="003A06C9">
      <w:pPr>
        <w:rPr>
          <w:lang w:eastAsia="zh-TW"/>
        </w:rPr>
      </w:pPr>
      <w:r w:rsidRPr="00E631BD">
        <w:rPr>
          <w:lang w:eastAsia="zh-TW"/>
        </w:rPr>
        <w:t>詩文分為三篇，分別表達感謝、回憶與祝福：</w:t>
      </w:r>
    </w:p>
    <w:p w14:paraId="4D438A26" w14:textId="77777777" w:rsidR="003A06C9" w:rsidRPr="00E631BD" w:rsidRDefault="003A06C9" w:rsidP="003A06C9">
      <w:pPr>
        <w:numPr>
          <w:ilvl w:val="0"/>
          <w:numId w:val="38"/>
        </w:numPr>
        <w:rPr>
          <w:lang w:eastAsia="zh-TW"/>
        </w:rPr>
      </w:pPr>
      <w:r w:rsidRPr="00E631BD">
        <w:rPr>
          <w:lang w:eastAsia="zh-TW"/>
        </w:rPr>
        <w:t>感謝篇：「辛勤多歲月，心血灑崗位。今日榮退時，感恩情滿懷。」</w:t>
      </w:r>
    </w:p>
    <w:p w14:paraId="3317B30A" w14:textId="77777777" w:rsidR="003A06C9" w:rsidRPr="00E631BD" w:rsidRDefault="003A06C9" w:rsidP="003A06C9">
      <w:pPr>
        <w:numPr>
          <w:ilvl w:val="0"/>
          <w:numId w:val="38"/>
        </w:numPr>
        <w:rPr>
          <w:lang w:eastAsia="zh-TW"/>
        </w:rPr>
      </w:pPr>
      <w:r w:rsidRPr="00E631BD">
        <w:rPr>
          <w:lang w:eastAsia="zh-TW"/>
        </w:rPr>
        <w:t>回憶篇：「共事多歡笑，歲月如歌謠。回首皆美好，情誼永不老。」</w:t>
      </w:r>
    </w:p>
    <w:p w14:paraId="2F3C5B4E" w14:textId="77777777" w:rsidR="003A06C9" w:rsidRPr="00E631BD" w:rsidRDefault="003A06C9" w:rsidP="003A06C9">
      <w:pPr>
        <w:numPr>
          <w:ilvl w:val="0"/>
          <w:numId w:val="38"/>
        </w:numPr>
        <w:rPr>
          <w:lang w:eastAsia="zh-TW"/>
        </w:rPr>
      </w:pPr>
      <w:r w:rsidRPr="00E631BD">
        <w:rPr>
          <w:lang w:eastAsia="zh-TW"/>
        </w:rPr>
        <w:t>祝福篇：「前程似錦繡，未來更輝煌。</w:t>
      </w:r>
      <w:proofErr w:type="gramStart"/>
      <w:r w:rsidRPr="00E631BD">
        <w:rPr>
          <w:lang w:eastAsia="zh-TW"/>
        </w:rPr>
        <w:t>祝君安</w:t>
      </w:r>
      <w:proofErr w:type="gramEnd"/>
      <w:r w:rsidRPr="00E631BD">
        <w:rPr>
          <w:lang w:eastAsia="zh-TW"/>
        </w:rPr>
        <w:t>康樂，</w:t>
      </w:r>
      <w:proofErr w:type="gramStart"/>
      <w:r w:rsidRPr="00E631BD">
        <w:rPr>
          <w:lang w:eastAsia="zh-TW"/>
        </w:rPr>
        <w:t>幸福萬</w:t>
      </w:r>
      <w:proofErr w:type="gramEnd"/>
      <w:r w:rsidRPr="00E631BD">
        <w:rPr>
          <w:lang w:eastAsia="zh-TW"/>
        </w:rPr>
        <w:t>年長。」</w:t>
      </w:r>
      <w:r w:rsidRPr="00E631BD">
        <w:rPr>
          <w:lang w:eastAsia="zh-TW"/>
        </w:rPr>
        <w:t xml:space="preserve"> </w:t>
      </w:r>
      <w:r w:rsidRPr="00E631BD">
        <w:rPr>
          <w:lang w:eastAsia="zh-TW"/>
        </w:rPr>
        <w:t>詩文以簡潔優美的五言絕句形式，增添歡送會的文化氣息與情感深度。</w:t>
      </w:r>
      <w:r w:rsidRPr="00E631BD">
        <w:rPr>
          <w:lang w:eastAsia="zh-TW"/>
        </w:rPr>
        <w:t>3 4</w:t>
      </w:r>
    </w:p>
    <w:p w14:paraId="39877C8E" w14:textId="77777777" w:rsidR="003A06C9" w:rsidRPr="00E631BD" w:rsidRDefault="003A06C9" w:rsidP="003A06C9">
      <w:pPr>
        <w:rPr>
          <w:b/>
          <w:bCs/>
          <w:lang w:eastAsia="zh-TW"/>
        </w:rPr>
      </w:pPr>
      <w:r w:rsidRPr="00E631BD">
        <w:rPr>
          <w:b/>
          <w:bCs/>
          <w:lang w:eastAsia="zh-TW"/>
        </w:rPr>
        <w:t>Word</w:t>
      </w:r>
      <w:r w:rsidRPr="00E631BD">
        <w:rPr>
          <w:b/>
          <w:bCs/>
          <w:lang w:eastAsia="zh-TW"/>
        </w:rPr>
        <w:t>與簡報文件格式建議</w:t>
      </w:r>
    </w:p>
    <w:p w14:paraId="1DC2166D" w14:textId="77777777" w:rsidR="003A06C9" w:rsidRPr="00E631BD" w:rsidRDefault="003A06C9" w:rsidP="003A06C9">
      <w:pPr>
        <w:rPr>
          <w:lang w:eastAsia="zh-TW"/>
        </w:rPr>
      </w:pPr>
      <w:r w:rsidRPr="00E631BD">
        <w:rPr>
          <w:lang w:eastAsia="zh-TW"/>
        </w:rPr>
        <w:t>文件中詳細說明了</w:t>
      </w:r>
      <w:r w:rsidRPr="00E631BD">
        <w:rPr>
          <w:lang w:eastAsia="zh-TW"/>
        </w:rPr>
        <w:t>Word</w:t>
      </w:r>
      <w:r w:rsidRPr="00E631BD">
        <w:rPr>
          <w:lang w:eastAsia="zh-TW"/>
        </w:rPr>
        <w:t>與簡報的內容與排版建議：</w:t>
      </w:r>
    </w:p>
    <w:p w14:paraId="39E307F9" w14:textId="77777777" w:rsidR="003A06C9" w:rsidRPr="00E631BD" w:rsidRDefault="003A06C9" w:rsidP="003A06C9">
      <w:pPr>
        <w:rPr>
          <w:b/>
          <w:bCs/>
          <w:lang w:eastAsia="zh-TW"/>
        </w:rPr>
      </w:pPr>
      <w:r w:rsidRPr="00E631BD">
        <w:rPr>
          <w:b/>
          <w:bCs/>
          <w:lang w:eastAsia="zh-TW"/>
        </w:rPr>
        <w:t>Word</w:t>
      </w:r>
      <w:r w:rsidRPr="00E631BD">
        <w:rPr>
          <w:b/>
          <w:bCs/>
          <w:lang w:eastAsia="zh-TW"/>
        </w:rPr>
        <w:t>文件格式</w:t>
      </w:r>
    </w:p>
    <w:p w14:paraId="55B5B405" w14:textId="77777777" w:rsidR="003A06C9" w:rsidRPr="00E631BD" w:rsidRDefault="003A06C9" w:rsidP="003A06C9">
      <w:pPr>
        <w:numPr>
          <w:ilvl w:val="0"/>
          <w:numId w:val="39"/>
        </w:numPr>
        <w:rPr>
          <w:lang w:eastAsia="zh-TW"/>
        </w:rPr>
      </w:pPr>
      <w:r w:rsidRPr="00E631BD">
        <w:rPr>
          <w:lang w:eastAsia="zh-TW"/>
        </w:rPr>
        <w:t>標題使用</w:t>
      </w:r>
      <w:r w:rsidRPr="00E631BD">
        <w:rPr>
          <w:lang w:eastAsia="zh-TW"/>
        </w:rPr>
        <w:t>16</w:t>
      </w:r>
      <w:r w:rsidRPr="00E631BD">
        <w:rPr>
          <w:lang w:eastAsia="zh-TW"/>
        </w:rPr>
        <w:t>號大字體加粗居中。</w:t>
      </w:r>
    </w:p>
    <w:p w14:paraId="36C8187B" w14:textId="77777777" w:rsidR="003A06C9" w:rsidRPr="00E631BD" w:rsidRDefault="003A06C9" w:rsidP="003A06C9">
      <w:pPr>
        <w:numPr>
          <w:ilvl w:val="0"/>
          <w:numId w:val="39"/>
        </w:numPr>
        <w:rPr>
          <w:lang w:eastAsia="zh-TW"/>
        </w:rPr>
      </w:pPr>
      <w:r w:rsidRPr="00E631BD">
        <w:rPr>
          <w:lang w:eastAsia="zh-TW"/>
        </w:rPr>
        <w:t>正文使用</w:t>
      </w:r>
      <w:r w:rsidRPr="00E631BD">
        <w:rPr>
          <w:lang w:eastAsia="zh-TW"/>
        </w:rPr>
        <w:t>12</w:t>
      </w:r>
      <w:r w:rsidRPr="00E631BD">
        <w:rPr>
          <w:lang w:eastAsia="zh-TW"/>
        </w:rPr>
        <w:t>號字體左對齊，</w:t>
      </w:r>
      <w:proofErr w:type="gramStart"/>
      <w:r w:rsidRPr="00E631BD">
        <w:rPr>
          <w:lang w:eastAsia="zh-TW"/>
        </w:rPr>
        <w:t>段落間留空行</w:t>
      </w:r>
      <w:proofErr w:type="gramEnd"/>
      <w:r w:rsidRPr="00E631BD">
        <w:rPr>
          <w:lang w:eastAsia="zh-TW"/>
        </w:rPr>
        <w:t>。</w:t>
      </w:r>
    </w:p>
    <w:p w14:paraId="355FF968" w14:textId="77777777" w:rsidR="003A06C9" w:rsidRPr="00E631BD" w:rsidRDefault="003A06C9" w:rsidP="003A06C9">
      <w:pPr>
        <w:numPr>
          <w:ilvl w:val="0"/>
          <w:numId w:val="39"/>
        </w:numPr>
        <w:rPr>
          <w:lang w:eastAsia="zh-TW"/>
        </w:rPr>
      </w:pPr>
      <w:r w:rsidRPr="00E631BD">
        <w:rPr>
          <w:lang w:eastAsia="zh-TW"/>
        </w:rPr>
        <w:lastRenderedPageBreak/>
        <w:t>詩文使用斜體，</w:t>
      </w:r>
      <w:proofErr w:type="gramStart"/>
      <w:r w:rsidRPr="00E631BD">
        <w:rPr>
          <w:lang w:eastAsia="zh-TW"/>
        </w:rPr>
        <w:t>篇間留空行</w:t>
      </w:r>
      <w:proofErr w:type="gramEnd"/>
      <w:r w:rsidRPr="00E631BD">
        <w:rPr>
          <w:lang w:eastAsia="zh-TW"/>
        </w:rPr>
        <w:t>。</w:t>
      </w:r>
    </w:p>
    <w:p w14:paraId="3DEFD2A3" w14:textId="77777777" w:rsidR="003A06C9" w:rsidRPr="00E631BD" w:rsidRDefault="003A06C9" w:rsidP="003A06C9">
      <w:pPr>
        <w:numPr>
          <w:ilvl w:val="0"/>
          <w:numId w:val="39"/>
        </w:numPr>
        <w:rPr>
          <w:lang w:eastAsia="zh-TW"/>
        </w:rPr>
      </w:pPr>
      <w:r w:rsidRPr="00E631BD">
        <w:rPr>
          <w:lang w:eastAsia="zh-TW"/>
        </w:rPr>
        <w:t>頁眉頁腳可包含公司或活動名稱，頁腳置中顯示頁碼。</w:t>
      </w:r>
      <w:r w:rsidRPr="00E631BD">
        <w:rPr>
          <w:lang w:eastAsia="zh-TW"/>
        </w:rPr>
        <w:t>5 6</w:t>
      </w:r>
    </w:p>
    <w:p w14:paraId="34709879" w14:textId="77777777" w:rsidR="003A06C9" w:rsidRPr="00E631BD" w:rsidRDefault="003A06C9" w:rsidP="003A06C9">
      <w:pPr>
        <w:rPr>
          <w:b/>
          <w:bCs/>
          <w:lang w:eastAsia="zh-TW"/>
        </w:rPr>
      </w:pPr>
      <w:r w:rsidRPr="00E631BD">
        <w:rPr>
          <w:b/>
          <w:bCs/>
          <w:lang w:eastAsia="zh-TW"/>
        </w:rPr>
        <w:t>簡報文件格式</w:t>
      </w:r>
    </w:p>
    <w:p w14:paraId="5E962AF4" w14:textId="77777777" w:rsidR="003A06C9" w:rsidRPr="00E631BD" w:rsidRDefault="003A06C9" w:rsidP="003A06C9">
      <w:pPr>
        <w:numPr>
          <w:ilvl w:val="0"/>
          <w:numId w:val="40"/>
        </w:numPr>
        <w:rPr>
          <w:lang w:eastAsia="zh-TW"/>
        </w:rPr>
      </w:pPr>
      <w:r w:rsidRPr="00E631BD">
        <w:rPr>
          <w:lang w:eastAsia="zh-TW"/>
        </w:rPr>
        <w:t>封面頁標題用</w:t>
      </w:r>
      <w:r w:rsidRPr="00E631BD">
        <w:rPr>
          <w:lang w:eastAsia="zh-TW"/>
        </w:rPr>
        <w:t>44</w:t>
      </w:r>
      <w:r w:rsidRPr="00E631BD">
        <w:rPr>
          <w:lang w:eastAsia="zh-TW"/>
        </w:rPr>
        <w:t>號字體加粗居中，副標題用</w:t>
      </w:r>
      <w:r w:rsidRPr="00E631BD">
        <w:rPr>
          <w:lang w:eastAsia="zh-TW"/>
        </w:rPr>
        <w:t>32</w:t>
      </w:r>
      <w:r w:rsidRPr="00E631BD">
        <w:rPr>
          <w:lang w:eastAsia="zh-TW"/>
        </w:rPr>
        <w:t>號字體加粗居中，背景可用公司形象或主題相關圖片。</w:t>
      </w:r>
    </w:p>
    <w:p w14:paraId="41FABA0B" w14:textId="77777777" w:rsidR="003A06C9" w:rsidRPr="00E631BD" w:rsidRDefault="003A06C9" w:rsidP="003A06C9">
      <w:pPr>
        <w:numPr>
          <w:ilvl w:val="0"/>
          <w:numId w:val="40"/>
        </w:numPr>
        <w:rPr>
          <w:lang w:eastAsia="zh-TW"/>
        </w:rPr>
      </w:pPr>
      <w:r w:rsidRPr="00E631BD">
        <w:rPr>
          <w:lang w:eastAsia="zh-TW"/>
        </w:rPr>
        <w:t>內容頁標題用</w:t>
      </w:r>
      <w:r w:rsidRPr="00E631BD">
        <w:rPr>
          <w:lang w:eastAsia="zh-TW"/>
        </w:rPr>
        <w:t>32</w:t>
      </w:r>
      <w:r w:rsidRPr="00E631BD">
        <w:rPr>
          <w:lang w:eastAsia="zh-TW"/>
        </w:rPr>
        <w:t>號字體</w:t>
      </w:r>
      <w:proofErr w:type="gramStart"/>
      <w:r w:rsidRPr="00E631BD">
        <w:rPr>
          <w:lang w:eastAsia="zh-TW"/>
        </w:rPr>
        <w:t>加粗左對齊</w:t>
      </w:r>
      <w:proofErr w:type="gramEnd"/>
      <w:r w:rsidRPr="00E631BD">
        <w:rPr>
          <w:lang w:eastAsia="zh-TW"/>
        </w:rPr>
        <w:t>，正文用</w:t>
      </w:r>
      <w:r w:rsidRPr="00E631BD">
        <w:rPr>
          <w:lang w:eastAsia="zh-TW"/>
        </w:rPr>
        <w:t>24</w:t>
      </w:r>
      <w:r w:rsidRPr="00E631BD">
        <w:rPr>
          <w:lang w:eastAsia="zh-TW"/>
        </w:rPr>
        <w:t>號字體左對齊，</w:t>
      </w:r>
      <w:proofErr w:type="gramStart"/>
      <w:r w:rsidRPr="00E631BD">
        <w:rPr>
          <w:lang w:eastAsia="zh-TW"/>
        </w:rPr>
        <w:t>段落間留空行</w:t>
      </w:r>
      <w:proofErr w:type="gramEnd"/>
      <w:r w:rsidRPr="00E631BD">
        <w:rPr>
          <w:lang w:eastAsia="zh-TW"/>
        </w:rPr>
        <w:t>，詩文斜體顯示。</w:t>
      </w:r>
    </w:p>
    <w:p w14:paraId="4AC004F2" w14:textId="77777777" w:rsidR="003A06C9" w:rsidRPr="00E631BD" w:rsidRDefault="003A06C9" w:rsidP="003A06C9">
      <w:pPr>
        <w:numPr>
          <w:ilvl w:val="0"/>
          <w:numId w:val="40"/>
        </w:numPr>
        <w:rPr>
          <w:lang w:eastAsia="zh-TW"/>
        </w:rPr>
      </w:pPr>
      <w:proofErr w:type="gramStart"/>
      <w:r w:rsidRPr="00E631BD">
        <w:rPr>
          <w:lang w:eastAsia="zh-TW"/>
        </w:rPr>
        <w:t>結尾頁感謝詞</w:t>
      </w:r>
      <w:proofErr w:type="gramEnd"/>
      <w:r w:rsidRPr="00E631BD">
        <w:rPr>
          <w:lang w:eastAsia="zh-TW"/>
        </w:rPr>
        <w:t>用</w:t>
      </w:r>
      <w:r w:rsidRPr="00E631BD">
        <w:rPr>
          <w:lang w:eastAsia="zh-TW"/>
        </w:rPr>
        <w:t>32</w:t>
      </w:r>
      <w:r w:rsidRPr="00E631BD">
        <w:rPr>
          <w:lang w:eastAsia="zh-TW"/>
        </w:rPr>
        <w:t>號字體加粗居中，背景與封面保持一致。</w:t>
      </w:r>
    </w:p>
    <w:p w14:paraId="438AA6A8" w14:textId="77777777" w:rsidR="003A06C9" w:rsidRPr="00E631BD" w:rsidRDefault="003A06C9" w:rsidP="003A06C9">
      <w:pPr>
        <w:numPr>
          <w:ilvl w:val="0"/>
          <w:numId w:val="40"/>
        </w:numPr>
        <w:rPr>
          <w:lang w:eastAsia="zh-TW"/>
        </w:rPr>
      </w:pPr>
      <w:r w:rsidRPr="00E631BD">
        <w:rPr>
          <w:lang w:eastAsia="zh-TW"/>
        </w:rPr>
        <w:t>簡報分頁建議明確，從封面、致詞稿各段落到詩文分別獨立頁面，結構清晰。</w:t>
      </w:r>
      <w:r w:rsidRPr="00E631BD">
        <w:rPr>
          <w:lang w:eastAsia="zh-TW"/>
        </w:rPr>
        <w:t>7 8</w:t>
      </w:r>
    </w:p>
    <w:p w14:paraId="392866B4" w14:textId="77777777" w:rsidR="003A06C9" w:rsidRPr="00E631BD" w:rsidRDefault="003A06C9" w:rsidP="003A06C9">
      <w:pPr>
        <w:rPr>
          <w:b/>
          <w:bCs/>
          <w:lang w:eastAsia="zh-TW"/>
        </w:rPr>
      </w:pPr>
      <w:r w:rsidRPr="00E631BD">
        <w:rPr>
          <w:b/>
          <w:bCs/>
          <w:lang w:eastAsia="zh-TW"/>
        </w:rPr>
        <w:t>簡報配色與圖片風格建議</w:t>
      </w:r>
    </w:p>
    <w:p w14:paraId="5DF8E1E7" w14:textId="77777777" w:rsidR="003A06C9" w:rsidRPr="00E631BD" w:rsidRDefault="003A06C9" w:rsidP="003A06C9">
      <w:pPr>
        <w:rPr>
          <w:lang w:eastAsia="zh-TW"/>
        </w:rPr>
      </w:pPr>
      <w:r w:rsidRPr="00E631BD">
        <w:rPr>
          <w:lang w:eastAsia="zh-TW"/>
        </w:rPr>
        <w:t>為了提升簡報的專業感與美觀，文件提供以下建議：</w:t>
      </w:r>
    </w:p>
    <w:tbl>
      <w:tblPr>
        <w:tblW w:w="0" w:type="auto"/>
        <w:tblBorders>
          <w:top w:val="single" w:sz="4" w:space="0" w:color="E0E0E0"/>
          <w:left w:val="single" w:sz="4" w:space="0" w:color="E0E0E0"/>
          <w:bottom w:val="single" w:sz="4" w:space="0" w:color="E0E0E0"/>
          <w:right w:val="single" w:sz="4" w:space="0" w:color="E0E0E0"/>
        </w:tblBorders>
        <w:tblCellMar>
          <w:top w:w="15" w:type="dxa"/>
          <w:left w:w="15" w:type="dxa"/>
          <w:bottom w:w="15" w:type="dxa"/>
          <w:right w:w="15" w:type="dxa"/>
        </w:tblCellMar>
        <w:tblLook w:val="04A0" w:firstRow="1" w:lastRow="0" w:firstColumn="1" w:lastColumn="0" w:noHBand="0" w:noVBand="1"/>
      </w:tblPr>
      <w:tblGrid>
        <w:gridCol w:w="994"/>
        <w:gridCol w:w="7312"/>
      </w:tblGrid>
      <w:tr w:rsidR="003A06C9" w:rsidRPr="00E631BD" w14:paraId="214F8B94" w14:textId="77777777" w:rsidTr="00AB232B">
        <w:trPr>
          <w:trHeight w:val="2555"/>
          <w:tblHeader/>
        </w:trPr>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2FFF44F1" w14:textId="77777777" w:rsidR="003A06C9" w:rsidRPr="00E631BD" w:rsidRDefault="003A06C9" w:rsidP="00C326F4">
            <w:pPr>
              <w:rPr>
                <w:b/>
                <w:bCs/>
                <w:lang w:eastAsia="zh-TW"/>
              </w:rPr>
            </w:pPr>
            <w:r w:rsidRPr="00E631BD">
              <w:rPr>
                <w:b/>
                <w:bCs/>
                <w:lang w:eastAsia="zh-TW"/>
              </w:rPr>
              <w:t>項目</w:t>
            </w:r>
          </w:p>
        </w:tc>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6F04AC36" w14:textId="77777777" w:rsidR="003A06C9" w:rsidRPr="00E631BD" w:rsidRDefault="003A06C9" w:rsidP="00C326F4">
            <w:pPr>
              <w:rPr>
                <w:b/>
                <w:bCs/>
                <w:lang w:eastAsia="zh-TW"/>
              </w:rPr>
            </w:pPr>
            <w:r w:rsidRPr="00E631BD">
              <w:rPr>
                <w:b/>
                <w:bCs/>
                <w:lang w:eastAsia="zh-TW"/>
              </w:rPr>
              <w:t>建議內容</w:t>
            </w:r>
          </w:p>
        </w:tc>
      </w:tr>
      <w:tr w:rsidR="003A06C9" w:rsidRPr="00E631BD" w14:paraId="59C92249"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3AA7F44" w14:textId="77777777" w:rsidR="003A06C9" w:rsidRPr="00E631BD" w:rsidRDefault="003A06C9" w:rsidP="00C326F4">
            <w:pPr>
              <w:rPr>
                <w:lang w:eastAsia="zh-TW"/>
              </w:rPr>
            </w:pPr>
            <w:r w:rsidRPr="00E631BD">
              <w:rPr>
                <w:lang w:eastAsia="zh-TW"/>
              </w:rPr>
              <w:t>主色調</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3EE106A8" w14:textId="77777777" w:rsidR="003A06C9" w:rsidRPr="00E631BD" w:rsidRDefault="003A06C9" w:rsidP="00C326F4">
            <w:pPr>
              <w:rPr>
                <w:lang w:eastAsia="zh-TW"/>
              </w:rPr>
            </w:pPr>
            <w:r w:rsidRPr="00E631BD">
              <w:rPr>
                <w:lang w:eastAsia="zh-TW"/>
              </w:rPr>
              <w:t>選擇與公司形象或活動主題相關色彩（如藍、綠、紅），保持一致性與專業感。</w:t>
            </w:r>
          </w:p>
        </w:tc>
      </w:tr>
      <w:tr w:rsidR="003A06C9" w:rsidRPr="00E631BD" w14:paraId="1E48C9AC"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143540C2" w14:textId="77777777" w:rsidR="003A06C9" w:rsidRPr="00E631BD" w:rsidRDefault="003A06C9" w:rsidP="00C326F4">
            <w:pPr>
              <w:rPr>
                <w:lang w:eastAsia="zh-TW"/>
              </w:rPr>
            </w:pPr>
            <w:r w:rsidRPr="00E631BD">
              <w:rPr>
                <w:lang w:eastAsia="zh-TW"/>
              </w:rPr>
              <w:t>輔色調</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5A021E14" w14:textId="77777777" w:rsidR="003A06C9" w:rsidRPr="00E631BD" w:rsidRDefault="003A06C9" w:rsidP="00C326F4">
            <w:pPr>
              <w:rPr>
                <w:lang w:eastAsia="zh-TW"/>
              </w:rPr>
            </w:pPr>
            <w:r w:rsidRPr="00E631BD">
              <w:rPr>
                <w:lang w:eastAsia="zh-TW"/>
              </w:rPr>
              <w:t>與主色調相輔的淺色系（如淺藍、淺綠、粉紅）用於標題或背景，增強層次感。</w:t>
            </w:r>
          </w:p>
        </w:tc>
      </w:tr>
      <w:tr w:rsidR="003A06C9" w:rsidRPr="00E631BD" w14:paraId="5B2F3BB7"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696D8E3E" w14:textId="77777777" w:rsidR="003A06C9" w:rsidRPr="00E631BD" w:rsidRDefault="003A06C9" w:rsidP="00C326F4">
            <w:pPr>
              <w:rPr>
                <w:lang w:eastAsia="zh-TW"/>
              </w:rPr>
            </w:pPr>
            <w:r w:rsidRPr="00E631BD">
              <w:rPr>
                <w:lang w:eastAsia="zh-TW"/>
              </w:rPr>
              <w:t>文字顏色</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2AF6DAA8" w14:textId="77777777" w:rsidR="003A06C9" w:rsidRPr="00E631BD" w:rsidRDefault="003A06C9" w:rsidP="00C326F4">
            <w:pPr>
              <w:rPr>
                <w:lang w:eastAsia="zh-TW"/>
              </w:rPr>
            </w:pPr>
            <w:r w:rsidRPr="00E631BD">
              <w:rPr>
                <w:lang w:eastAsia="zh-TW"/>
              </w:rPr>
              <w:t>正文用黑色或深灰，標題可用主色</w:t>
            </w:r>
            <w:proofErr w:type="gramStart"/>
            <w:r w:rsidRPr="00E631BD">
              <w:rPr>
                <w:lang w:eastAsia="zh-TW"/>
              </w:rPr>
              <w:t>或輔色</w:t>
            </w:r>
            <w:proofErr w:type="gramEnd"/>
            <w:r w:rsidRPr="00E631BD">
              <w:rPr>
                <w:lang w:eastAsia="zh-TW"/>
              </w:rPr>
              <w:t>，確保清晰易讀。</w:t>
            </w:r>
          </w:p>
        </w:tc>
      </w:tr>
      <w:tr w:rsidR="003A06C9" w:rsidRPr="00E631BD" w14:paraId="53A877A9"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3E12CFC5" w14:textId="77777777" w:rsidR="003A06C9" w:rsidRPr="00E631BD" w:rsidRDefault="003A06C9" w:rsidP="00C326F4">
            <w:pPr>
              <w:rPr>
                <w:lang w:eastAsia="zh-TW"/>
              </w:rPr>
            </w:pPr>
            <w:r w:rsidRPr="00E631BD">
              <w:rPr>
                <w:lang w:eastAsia="zh-TW"/>
              </w:rPr>
              <w:t>背景顏色</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72B98ECE" w14:textId="77777777" w:rsidR="003A06C9" w:rsidRPr="00E631BD" w:rsidRDefault="003A06C9" w:rsidP="00C326F4">
            <w:pPr>
              <w:rPr>
                <w:lang w:eastAsia="zh-TW"/>
              </w:rPr>
            </w:pPr>
            <w:r w:rsidRPr="00E631BD">
              <w:rPr>
                <w:lang w:eastAsia="zh-TW"/>
              </w:rPr>
              <w:t>使用淺色背景（白、淺灰、淺藍），避免視覺疲勞。</w:t>
            </w:r>
          </w:p>
        </w:tc>
      </w:tr>
    </w:tbl>
    <w:p w14:paraId="01036DEF" w14:textId="77777777" w:rsidR="003A06C9" w:rsidRPr="00E631BD" w:rsidRDefault="003A06C9" w:rsidP="003A06C9">
      <w:pPr>
        <w:rPr>
          <w:vanish/>
          <w:lang w:eastAsia="zh-TW"/>
        </w:rPr>
      </w:pPr>
    </w:p>
    <w:tbl>
      <w:tblPr>
        <w:tblW w:w="0" w:type="auto"/>
        <w:tblBorders>
          <w:top w:val="single" w:sz="4" w:space="0" w:color="E0E0E0"/>
          <w:left w:val="single" w:sz="4" w:space="0" w:color="E0E0E0"/>
          <w:bottom w:val="single" w:sz="4" w:space="0" w:color="E0E0E0"/>
          <w:right w:val="single" w:sz="4" w:space="0" w:color="E0E0E0"/>
        </w:tblBorders>
        <w:tblCellMar>
          <w:top w:w="15" w:type="dxa"/>
          <w:left w:w="15" w:type="dxa"/>
          <w:bottom w:w="15" w:type="dxa"/>
          <w:right w:w="15" w:type="dxa"/>
        </w:tblCellMar>
        <w:tblLook w:val="04A0" w:firstRow="1" w:lastRow="0" w:firstColumn="1" w:lastColumn="0" w:noHBand="0" w:noVBand="1"/>
      </w:tblPr>
      <w:tblGrid>
        <w:gridCol w:w="937"/>
        <w:gridCol w:w="7369"/>
      </w:tblGrid>
      <w:tr w:rsidR="003A06C9" w:rsidRPr="00E631BD" w14:paraId="38C8FFCC" w14:textId="77777777" w:rsidTr="00AB232B">
        <w:trPr>
          <w:trHeight w:val="2855"/>
          <w:tblHeader/>
        </w:trPr>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7B9D0DA3" w14:textId="77777777" w:rsidR="003A06C9" w:rsidRPr="00E631BD" w:rsidRDefault="003A06C9" w:rsidP="00C326F4">
            <w:pPr>
              <w:rPr>
                <w:b/>
                <w:bCs/>
                <w:lang w:eastAsia="zh-TW"/>
              </w:rPr>
            </w:pPr>
            <w:r w:rsidRPr="00E631BD">
              <w:rPr>
                <w:b/>
                <w:bCs/>
                <w:lang w:eastAsia="zh-TW"/>
              </w:rPr>
              <w:lastRenderedPageBreak/>
              <w:t>項目</w:t>
            </w:r>
          </w:p>
        </w:tc>
        <w:tc>
          <w:tcPr>
            <w:tcW w:w="0" w:type="auto"/>
            <w:tcBorders>
              <w:top w:val="nil"/>
              <w:left w:val="nil"/>
              <w:bottom w:val="nil"/>
              <w:right w:val="nil"/>
            </w:tcBorders>
            <w:shd w:val="clear" w:color="auto" w:fill="F5F5F5"/>
            <w:tcMar>
              <w:top w:w="15" w:type="dxa"/>
              <w:left w:w="75" w:type="dxa"/>
              <w:bottom w:w="15" w:type="dxa"/>
              <w:right w:w="75" w:type="dxa"/>
            </w:tcMar>
            <w:vAlign w:val="center"/>
            <w:hideMark/>
          </w:tcPr>
          <w:p w14:paraId="53211FAD" w14:textId="77777777" w:rsidR="003A06C9" w:rsidRPr="00E631BD" w:rsidRDefault="003A06C9" w:rsidP="00C326F4">
            <w:pPr>
              <w:rPr>
                <w:b/>
                <w:bCs/>
                <w:lang w:eastAsia="zh-TW"/>
              </w:rPr>
            </w:pPr>
            <w:r w:rsidRPr="00E631BD">
              <w:rPr>
                <w:b/>
                <w:bCs/>
                <w:lang w:eastAsia="zh-TW"/>
              </w:rPr>
              <w:t>建議圖片風格</w:t>
            </w:r>
          </w:p>
        </w:tc>
      </w:tr>
      <w:tr w:rsidR="003A06C9" w:rsidRPr="00E631BD" w14:paraId="0A629147" w14:textId="77777777" w:rsidTr="00AB232B">
        <w:trPr>
          <w:trHeight w:val="9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120A07AF" w14:textId="77777777" w:rsidR="003A06C9" w:rsidRPr="00E631BD" w:rsidRDefault="003A06C9" w:rsidP="00C326F4">
            <w:pPr>
              <w:rPr>
                <w:lang w:eastAsia="zh-TW"/>
              </w:rPr>
            </w:pPr>
            <w:r w:rsidRPr="00E631BD">
              <w:rPr>
                <w:lang w:eastAsia="zh-TW"/>
              </w:rPr>
              <w:t>封面圖片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25D57E7F" w14:textId="77777777" w:rsidR="003A06C9" w:rsidRPr="00E631BD" w:rsidRDefault="003A06C9" w:rsidP="00C326F4">
            <w:pPr>
              <w:rPr>
                <w:lang w:eastAsia="zh-TW"/>
              </w:rPr>
            </w:pPr>
            <w:r w:rsidRPr="00E631BD">
              <w:rPr>
                <w:lang w:eastAsia="zh-TW"/>
              </w:rPr>
              <w:t>高質量、與公司形象或活動主題相關，如公司標誌、團隊合影或活動照片，增強吸引力。</w:t>
            </w:r>
          </w:p>
        </w:tc>
      </w:tr>
      <w:tr w:rsidR="003A06C9" w:rsidRPr="00E631BD" w14:paraId="6110E60C"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26BFAAF" w14:textId="77777777" w:rsidR="003A06C9" w:rsidRPr="00E631BD" w:rsidRDefault="003A06C9" w:rsidP="00C326F4">
            <w:pPr>
              <w:rPr>
                <w:lang w:eastAsia="zh-TW"/>
              </w:rPr>
            </w:pPr>
            <w:r w:rsidRPr="00E631BD">
              <w:rPr>
                <w:lang w:eastAsia="zh-TW"/>
              </w:rPr>
              <w:t>內容圖片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037CAD4C" w14:textId="77777777" w:rsidR="003A06C9" w:rsidRPr="00E631BD" w:rsidRDefault="003A06C9" w:rsidP="00C326F4">
            <w:pPr>
              <w:rPr>
                <w:lang w:eastAsia="zh-TW"/>
              </w:rPr>
            </w:pPr>
            <w:r w:rsidRPr="00E631BD">
              <w:rPr>
                <w:lang w:eastAsia="zh-TW"/>
              </w:rPr>
              <w:t>每</w:t>
            </w:r>
            <w:proofErr w:type="gramStart"/>
            <w:r w:rsidRPr="00E631BD">
              <w:rPr>
                <w:lang w:eastAsia="zh-TW"/>
              </w:rPr>
              <w:t>主題頁配相關</w:t>
            </w:r>
            <w:proofErr w:type="gramEnd"/>
            <w:r w:rsidRPr="00E631BD">
              <w:rPr>
                <w:lang w:eastAsia="zh-TW"/>
              </w:rPr>
              <w:t>圖片，如工作場景、團隊活動照片或插圖，幫助理解與記憶。</w:t>
            </w:r>
          </w:p>
        </w:tc>
      </w:tr>
      <w:tr w:rsidR="003A06C9" w:rsidRPr="00E631BD" w14:paraId="57EA3C1B"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605635FC" w14:textId="77777777" w:rsidR="003A06C9" w:rsidRPr="00E631BD" w:rsidRDefault="003A06C9" w:rsidP="00C326F4">
            <w:pPr>
              <w:rPr>
                <w:lang w:eastAsia="zh-TW"/>
              </w:rPr>
            </w:pPr>
            <w:r w:rsidRPr="00E631BD">
              <w:rPr>
                <w:lang w:eastAsia="zh-TW"/>
              </w:rPr>
              <w:t>詩文圖片</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6661FB15" w14:textId="77777777" w:rsidR="003A06C9" w:rsidRPr="00E631BD" w:rsidRDefault="003A06C9" w:rsidP="00C326F4">
            <w:pPr>
              <w:rPr>
                <w:lang w:eastAsia="zh-TW"/>
              </w:rPr>
            </w:pPr>
            <w:r w:rsidRPr="00E631BD">
              <w:rPr>
                <w:lang w:eastAsia="zh-TW"/>
              </w:rPr>
              <w:t>配合詩文內容的自然風景、花卉或抽象藝術圖片，增強情感與視覺效果。</w:t>
            </w:r>
          </w:p>
        </w:tc>
      </w:tr>
      <w:tr w:rsidR="003A06C9" w:rsidRPr="00E631BD" w14:paraId="4736E8D9" w14:textId="77777777" w:rsidTr="00AB232B">
        <w:trPr>
          <w:trHeight w:val="600"/>
        </w:trPr>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5010ABBA" w14:textId="77777777" w:rsidR="003A06C9" w:rsidRPr="00E631BD" w:rsidRDefault="003A06C9" w:rsidP="00C326F4">
            <w:pPr>
              <w:rPr>
                <w:lang w:eastAsia="zh-TW"/>
              </w:rPr>
            </w:pPr>
            <w:r w:rsidRPr="00E631BD">
              <w:rPr>
                <w:lang w:eastAsia="zh-TW"/>
              </w:rPr>
              <w:t>圖片風格</w:t>
            </w:r>
          </w:p>
        </w:tc>
        <w:tc>
          <w:tcPr>
            <w:tcW w:w="0" w:type="auto"/>
            <w:tcBorders>
              <w:top w:val="nil"/>
              <w:left w:val="nil"/>
              <w:bottom w:val="single" w:sz="4" w:space="0" w:color="D6D6D6"/>
              <w:right w:val="nil"/>
            </w:tcBorders>
            <w:tcMar>
              <w:top w:w="15" w:type="dxa"/>
              <w:left w:w="75" w:type="dxa"/>
              <w:bottom w:w="15" w:type="dxa"/>
              <w:right w:w="75" w:type="dxa"/>
            </w:tcMar>
            <w:vAlign w:val="center"/>
            <w:hideMark/>
          </w:tcPr>
          <w:p w14:paraId="2A98E932" w14:textId="77777777" w:rsidR="003A06C9" w:rsidRPr="00E631BD" w:rsidRDefault="003A06C9" w:rsidP="00C326F4">
            <w:pPr>
              <w:rPr>
                <w:lang w:eastAsia="zh-TW"/>
              </w:rPr>
            </w:pPr>
            <w:r w:rsidRPr="00E631BD">
              <w:rPr>
                <w:lang w:eastAsia="zh-TW"/>
              </w:rPr>
              <w:t>風格統一，使用</w:t>
            </w:r>
            <w:proofErr w:type="gramStart"/>
            <w:r w:rsidRPr="00E631BD">
              <w:rPr>
                <w:lang w:eastAsia="zh-TW"/>
              </w:rPr>
              <w:t>相同濾</w:t>
            </w:r>
            <w:proofErr w:type="gramEnd"/>
            <w:r w:rsidRPr="00E631BD">
              <w:rPr>
                <w:lang w:eastAsia="zh-TW"/>
              </w:rPr>
              <w:t>鏡或色調，保持簡報整體一致與美觀。</w:t>
            </w:r>
          </w:p>
        </w:tc>
      </w:tr>
    </w:tbl>
    <w:p w14:paraId="208FA3D3" w14:textId="77777777" w:rsidR="003A06C9" w:rsidRPr="00E631BD" w:rsidRDefault="003A06C9" w:rsidP="003A06C9">
      <w:pPr>
        <w:rPr>
          <w:lang w:eastAsia="zh-TW"/>
        </w:rPr>
      </w:pPr>
      <w:r w:rsidRPr="00E631BD">
        <w:rPr>
          <w:lang w:eastAsia="zh-TW"/>
        </w:rPr>
        <w:t>以上表格清晰呈現了配色與圖片風格的建議，便於製作人員參考使用。</w:t>
      </w:r>
      <w:r w:rsidRPr="00E631BD">
        <w:rPr>
          <w:lang w:eastAsia="zh-TW"/>
        </w:rPr>
        <w:t>9 10</w:t>
      </w:r>
    </w:p>
    <w:p w14:paraId="418CAB12" w14:textId="77777777" w:rsidR="003A06C9" w:rsidRPr="00E631BD" w:rsidRDefault="003A06C9" w:rsidP="003A06C9">
      <w:pPr>
        <w:rPr>
          <w:b/>
          <w:bCs/>
          <w:lang w:eastAsia="zh-TW"/>
        </w:rPr>
      </w:pPr>
      <w:r w:rsidRPr="00E631BD">
        <w:rPr>
          <w:b/>
          <w:bCs/>
          <w:lang w:eastAsia="zh-TW"/>
        </w:rPr>
        <w:t>免費圖片資源與關鍵字推薦</w:t>
      </w:r>
    </w:p>
    <w:p w14:paraId="4C8BAE13" w14:textId="77777777" w:rsidR="003A06C9" w:rsidRPr="00E631BD" w:rsidRDefault="003A06C9" w:rsidP="003A06C9">
      <w:pPr>
        <w:rPr>
          <w:lang w:eastAsia="zh-TW"/>
        </w:rPr>
      </w:pPr>
      <w:r w:rsidRPr="00E631BD">
        <w:rPr>
          <w:lang w:eastAsia="zh-TW"/>
        </w:rPr>
        <w:t>文件列出多個免費高質量圖片網站，方便下載適合簡報的圖片：</w:t>
      </w:r>
    </w:p>
    <w:p w14:paraId="25A1F542" w14:textId="77777777" w:rsidR="003A06C9" w:rsidRPr="00E631BD" w:rsidRDefault="003A06C9" w:rsidP="003A06C9">
      <w:pPr>
        <w:numPr>
          <w:ilvl w:val="0"/>
          <w:numId w:val="41"/>
        </w:numPr>
        <w:rPr>
          <w:lang w:eastAsia="zh-TW"/>
        </w:rPr>
      </w:pPr>
      <w:proofErr w:type="spellStart"/>
      <w:r w:rsidRPr="00E631BD">
        <w:rPr>
          <w:lang w:eastAsia="zh-TW"/>
        </w:rPr>
        <w:t>Unsplash</w:t>
      </w:r>
      <w:proofErr w:type="spellEnd"/>
      <w:r w:rsidRPr="00E631BD">
        <w:rPr>
          <w:lang w:eastAsia="zh-TW"/>
        </w:rPr>
        <w:t>、</w:t>
      </w:r>
      <w:proofErr w:type="spellStart"/>
      <w:r w:rsidRPr="00E631BD">
        <w:rPr>
          <w:lang w:eastAsia="zh-TW"/>
        </w:rPr>
        <w:t>Pexels</w:t>
      </w:r>
      <w:proofErr w:type="spellEnd"/>
      <w:r w:rsidRPr="00E631BD">
        <w:rPr>
          <w:lang w:eastAsia="zh-TW"/>
        </w:rPr>
        <w:t>、</w:t>
      </w:r>
      <w:proofErr w:type="spellStart"/>
      <w:r w:rsidRPr="00E631BD">
        <w:rPr>
          <w:lang w:eastAsia="zh-TW"/>
        </w:rPr>
        <w:t>Pixabay</w:t>
      </w:r>
      <w:proofErr w:type="spellEnd"/>
      <w:r w:rsidRPr="00E631BD">
        <w:rPr>
          <w:lang w:eastAsia="zh-TW"/>
        </w:rPr>
        <w:t>、</w:t>
      </w:r>
      <w:proofErr w:type="spellStart"/>
      <w:r w:rsidRPr="00E631BD">
        <w:rPr>
          <w:lang w:eastAsia="zh-TW"/>
        </w:rPr>
        <w:t>Freepik</w:t>
      </w:r>
      <w:proofErr w:type="spellEnd"/>
      <w:r w:rsidRPr="00E631BD">
        <w:rPr>
          <w:lang w:eastAsia="zh-TW"/>
        </w:rPr>
        <w:t>、</w:t>
      </w:r>
      <w:r w:rsidRPr="00E631BD">
        <w:rPr>
          <w:lang w:eastAsia="zh-TW"/>
        </w:rPr>
        <w:t>Burst by Shopify</w:t>
      </w:r>
      <w:r w:rsidRPr="00E631BD">
        <w:rPr>
          <w:lang w:eastAsia="zh-TW"/>
        </w:rPr>
        <w:t>、</w:t>
      </w:r>
      <w:proofErr w:type="spellStart"/>
      <w:r w:rsidRPr="00E631BD">
        <w:rPr>
          <w:lang w:eastAsia="zh-TW"/>
        </w:rPr>
        <w:t>StockSnap</w:t>
      </w:r>
      <w:proofErr w:type="spellEnd"/>
      <w:r w:rsidRPr="00E631BD">
        <w:rPr>
          <w:lang w:eastAsia="zh-TW"/>
        </w:rPr>
        <w:t>、</w:t>
      </w:r>
      <w:proofErr w:type="spellStart"/>
      <w:r w:rsidRPr="00E631BD">
        <w:rPr>
          <w:lang w:eastAsia="zh-TW"/>
        </w:rPr>
        <w:t>Kaboompics</w:t>
      </w:r>
      <w:proofErr w:type="spellEnd"/>
      <w:r w:rsidRPr="00E631BD">
        <w:rPr>
          <w:lang w:eastAsia="zh-TW"/>
        </w:rPr>
        <w:t>。</w:t>
      </w:r>
    </w:p>
    <w:p w14:paraId="514A9D19" w14:textId="77777777" w:rsidR="003A06C9" w:rsidRPr="00E631BD" w:rsidRDefault="003A06C9" w:rsidP="003A06C9">
      <w:pPr>
        <w:rPr>
          <w:lang w:eastAsia="zh-TW"/>
        </w:rPr>
      </w:pPr>
      <w:r w:rsidRPr="2337E0B8">
        <w:rPr>
          <w:lang w:eastAsia="zh-TW"/>
        </w:rPr>
        <w:t>同時推薦適合歡送會主題的圖片搜尋關鍵字，例如「歡送會」、「退休」、「感謝」、「回憶」、「祝福」、「團隊」、「笑容」、「合影」、「慶祝」、「溫馨」等，方便快速找到相關素材。</w:t>
      </w:r>
      <w:r w:rsidRPr="2337E0B8">
        <w:rPr>
          <w:lang w:eastAsia="zh-TW"/>
        </w:rPr>
        <w:t>11 12</w:t>
      </w:r>
    </w:p>
    <w:p w14:paraId="3679A3CC" w14:textId="77777777" w:rsidR="003A06C9" w:rsidRPr="00E631BD" w:rsidRDefault="003A06C9" w:rsidP="003A06C9">
      <w:pPr>
        <w:rPr>
          <w:b/>
          <w:bCs/>
          <w:lang w:eastAsia="zh-TW"/>
        </w:rPr>
      </w:pPr>
      <w:r w:rsidRPr="00E631BD">
        <w:rPr>
          <w:b/>
          <w:bCs/>
          <w:lang w:eastAsia="zh-TW"/>
        </w:rPr>
        <w:t>圖片尺寸與解析度建議</w:t>
      </w:r>
    </w:p>
    <w:p w14:paraId="738D892C" w14:textId="77777777" w:rsidR="003A06C9" w:rsidRPr="00E631BD" w:rsidRDefault="003A06C9" w:rsidP="003A06C9">
      <w:pPr>
        <w:rPr>
          <w:lang w:eastAsia="zh-TW"/>
        </w:rPr>
      </w:pPr>
      <w:r w:rsidRPr="00E631BD">
        <w:rPr>
          <w:lang w:eastAsia="zh-TW"/>
        </w:rPr>
        <w:t>為確保簡報視覺品質，建議：</w:t>
      </w:r>
    </w:p>
    <w:p w14:paraId="17D44271" w14:textId="77777777" w:rsidR="003A06C9" w:rsidRPr="00E631BD" w:rsidRDefault="003A06C9" w:rsidP="003A06C9">
      <w:pPr>
        <w:numPr>
          <w:ilvl w:val="0"/>
          <w:numId w:val="42"/>
        </w:numPr>
        <w:rPr>
          <w:lang w:eastAsia="zh-TW"/>
        </w:rPr>
      </w:pPr>
      <w:r w:rsidRPr="00E631BD">
        <w:rPr>
          <w:lang w:eastAsia="zh-TW"/>
        </w:rPr>
        <w:t>封面圖片尺寸</w:t>
      </w:r>
      <w:r w:rsidRPr="00E631BD">
        <w:rPr>
          <w:lang w:eastAsia="zh-TW"/>
        </w:rPr>
        <w:t>1920x1080</w:t>
      </w:r>
      <w:r w:rsidRPr="00E631BD">
        <w:rPr>
          <w:lang w:eastAsia="zh-TW"/>
        </w:rPr>
        <w:t>像素，內容圖片</w:t>
      </w:r>
      <w:r w:rsidRPr="00E631BD">
        <w:rPr>
          <w:lang w:eastAsia="zh-TW"/>
        </w:rPr>
        <w:t>800x600</w:t>
      </w:r>
      <w:r w:rsidRPr="00E631BD">
        <w:rPr>
          <w:lang w:eastAsia="zh-TW"/>
        </w:rPr>
        <w:t>像素以上，小型插圖</w:t>
      </w:r>
      <w:r w:rsidRPr="00E631BD">
        <w:rPr>
          <w:lang w:eastAsia="zh-TW"/>
        </w:rPr>
        <w:t>400x300</w:t>
      </w:r>
      <w:r w:rsidRPr="00E631BD">
        <w:rPr>
          <w:lang w:eastAsia="zh-TW"/>
        </w:rPr>
        <w:t>像素。</w:t>
      </w:r>
    </w:p>
    <w:p w14:paraId="45059A6E" w14:textId="77777777" w:rsidR="003A06C9" w:rsidRPr="00E631BD" w:rsidRDefault="003A06C9" w:rsidP="003A06C9">
      <w:pPr>
        <w:numPr>
          <w:ilvl w:val="0"/>
          <w:numId w:val="42"/>
        </w:numPr>
        <w:rPr>
          <w:lang w:eastAsia="zh-TW"/>
        </w:rPr>
      </w:pPr>
      <w:r w:rsidRPr="00E631BD">
        <w:rPr>
          <w:lang w:eastAsia="zh-TW"/>
        </w:rPr>
        <w:lastRenderedPageBreak/>
        <w:t>解析度建議</w:t>
      </w:r>
      <w:r w:rsidRPr="00E631BD">
        <w:rPr>
          <w:lang w:eastAsia="zh-TW"/>
        </w:rPr>
        <w:t>300 DPI</w:t>
      </w:r>
      <w:r w:rsidRPr="00E631BD">
        <w:rPr>
          <w:lang w:eastAsia="zh-TW"/>
        </w:rPr>
        <w:t>為最佳品質，</w:t>
      </w:r>
      <w:r w:rsidRPr="00E631BD">
        <w:rPr>
          <w:lang w:eastAsia="zh-TW"/>
        </w:rPr>
        <w:t>150 DPI</w:t>
      </w:r>
      <w:r w:rsidRPr="00E631BD">
        <w:rPr>
          <w:lang w:eastAsia="zh-TW"/>
        </w:rPr>
        <w:t>為適中，</w:t>
      </w:r>
      <w:r w:rsidRPr="00E631BD">
        <w:rPr>
          <w:lang w:eastAsia="zh-TW"/>
        </w:rPr>
        <w:t>72 DPI</w:t>
      </w:r>
      <w:r w:rsidRPr="00E631BD">
        <w:rPr>
          <w:lang w:eastAsia="zh-TW"/>
        </w:rPr>
        <w:t>適合網路快速載入但不適合打印</w:t>
      </w:r>
      <w:proofErr w:type="gramStart"/>
      <w:r w:rsidRPr="00E631BD">
        <w:rPr>
          <w:lang w:eastAsia="zh-TW"/>
        </w:rPr>
        <w:t>或全屏使用</w:t>
      </w:r>
      <w:proofErr w:type="gramEnd"/>
      <w:r w:rsidRPr="00E631BD">
        <w:rPr>
          <w:lang w:eastAsia="zh-TW"/>
        </w:rPr>
        <w:t>。</w:t>
      </w:r>
      <w:r w:rsidRPr="00E631BD">
        <w:rPr>
          <w:lang w:eastAsia="zh-TW"/>
        </w:rPr>
        <w:t>13 14</w:t>
      </w:r>
    </w:p>
    <w:p w14:paraId="03023C57" w14:textId="77777777" w:rsidR="003A06C9" w:rsidRPr="00E631BD" w:rsidRDefault="003A06C9" w:rsidP="003A06C9">
      <w:pPr>
        <w:rPr>
          <w:lang w:eastAsia="zh-TW"/>
        </w:rPr>
      </w:pPr>
      <w:r>
        <w:rPr>
          <w:lang w:eastAsia="zh-TW"/>
        </w:rPr>
        <w:pict w14:anchorId="556118BD">
          <v:rect id="_x0000_i1041" style="width:3.95pt;height:1.5pt" o:hrpct="0" o:hrstd="t" o:hrnoshade="t" o:hr="t" fillcolor="#242424" stroked="f"/>
        </w:pict>
      </w:r>
    </w:p>
    <w:p w14:paraId="07D188EF" w14:textId="77777777" w:rsidR="003A06C9" w:rsidRPr="00E631BD" w:rsidRDefault="003A06C9" w:rsidP="003A06C9">
      <w:pPr>
        <w:rPr>
          <w:lang w:eastAsia="zh-TW"/>
        </w:rPr>
      </w:pPr>
      <w:r w:rsidRPr="2337E0B8">
        <w:rPr>
          <w:lang w:eastAsia="zh-TW"/>
        </w:rPr>
        <w:t>整體而言，該文件提供了完整且詳盡的歡送會致詞稿範本與詩文，並輔以專業的文件排版與簡報設計建議，協助使用者製作出既溫馨感人又視覺優美的歡送會資料，適用於單位人員卸任或榮退的正式場合。</w:t>
      </w:r>
      <w:r w:rsidRPr="2337E0B8">
        <w:rPr>
          <w:lang w:eastAsia="zh-TW"/>
        </w:rPr>
        <w:t>15 16</w:t>
      </w:r>
    </w:p>
    <w:p w14:paraId="0C7EFC91" w14:textId="77777777" w:rsidR="003A06C9" w:rsidRDefault="003A06C9" w:rsidP="003A06C9">
      <w:r>
        <w:br w:type="page"/>
      </w:r>
    </w:p>
    <w:p w14:paraId="7EABF292" w14:textId="77777777" w:rsidR="003A06C9" w:rsidRDefault="003A06C9" w:rsidP="00742BBA">
      <w:pPr>
        <w:pStyle w:val="font12-bluebg"/>
      </w:pPr>
      <w:r w:rsidRPr="2337E0B8">
        <w:rPr>
          <w:rFonts w:ascii="微軟正黑體" w:eastAsia="微軟正黑體" w:hAnsi="微軟正黑體" w:cs="微軟正黑體" w:hint="eastAsia"/>
          <w:color w:val="242424"/>
        </w:rPr>
        <w:lastRenderedPageBreak/>
        <w:t>產生</w:t>
      </w:r>
      <w:r w:rsidRPr="2337E0B8">
        <w:rPr>
          <w:color w:val="242424"/>
        </w:rPr>
        <w:t xml:space="preserve"> </w:t>
      </w:r>
      <w:r w:rsidRPr="2337E0B8">
        <w:t>[</w:t>
      </w:r>
      <w:r w:rsidRPr="00742BBA">
        <w:rPr>
          <w:rStyle w:val="font12-Bblue0"/>
        </w:rPr>
        <w:t>description</w:t>
      </w:r>
      <w:r w:rsidRPr="2337E0B8">
        <w:t>]</w:t>
      </w:r>
      <w:r w:rsidRPr="2337E0B8">
        <w:rPr>
          <w:color w:val="242424"/>
        </w:rPr>
        <w:t xml:space="preserve"> </w:t>
      </w:r>
      <w:r w:rsidRPr="2337E0B8">
        <w:rPr>
          <w:rFonts w:ascii="微軟正黑體" w:eastAsia="微軟正黑體" w:hAnsi="微軟正黑體" w:cs="微軟正黑體" w:hint="eastAsia"/>
          <w:color w:val="242424"/>
        </w:rPr>
        <w:t>的影像</w:t>
      </w:r>
    </w:p>
    <w:p w14:paraId="2585CCEB" w14:textId="77777777" w:rsidR="003A06C9" w:rsidRDefault="003A06C9" w:rsidP="003A06C9">
      <w:pPr>
        <w:pStyle w:val="font12-Bblue"/>
        <w:rPr>
          <w:rFonts w:ascii="Aptos" w:eastAsia="Aptos" w:hAnsi="Aptos" w:cs="Aptos"/>
        </w:rPr>
      </w:pPr>
      <w:r w:rsidRPr="2337E0B8">
        <w:t>產生</w:t>
      </w:r>
      <w:r w:rsidRPr="2337E0B8">
        <w:t xml:space="preserve"> </w:t>
      </w:r>
      <w:r w:rsidRPr="2337E0B8">
        <w:t>歡送會</w:t>
      </w:r>
      <w:r w:rsidRPr="2337E0B8">
        <w:t>,</w:t>
      </w:r>
      <w:r w:rsidRPr="2337E0B8">
        <w:t>包含「祝福」、「團隊」、「笑容」、「合影」、「慶祝」、「溫馨」</w:t>
      </w:r>
      <w:r w:rsidRPr="2337E0B8">
        <w:t xml:space="preserve"> </w:t>
      </w:r>
      <w:r w:rsidRPr="2337E0B8">
        <w:t>的影像</w:t>
      </w:r>
    </w:p>
    <w:p w14:paraId="19132C50" w14:textId="77777777" w:rsidR="003A06C9" w:rsidRDefault="003A06C9" w:rsidP="003A06C9">
      <w:pPr>
        <w:rPr>
          <w:rFonts w:ascii="Segoe UI" w:eastAsia="Segoe UI" w:hAnsi="Segoe UI" w:cs="Segoe UI"/>
          <w:color w:val="242424"/>
          <w:sz w:val="21"/>
          <w:szCs w:val="21"/>
        </w:rPr>
      </w:pPr>
    </w:p>
    <w:p w14:paraId="0F97C3D8" w14:textId="77777777" w:rsidR="003A06C9" w:rsidRDefault="003A06C9" w:rsidP="003A06C9">
      <w:pPr>
        <w:rPr>
          <w:rFonts w:ascii="Segoe UI" w:eastAsia="Segoe UI" w:hAnsi="Segoe UI" w:cs="Segoe UI"/>
          <w:color w:val="242424"/>
          <w:sz w:val="21"/>
          <w:szCs w:val="21"/>
        </w:rPr>
      </w:pPr>
      <w:r>
        <w:rPr>
          <w:noProof/>
        </w:rPr>
        <w:drawing>
          <wp:inline distT="0" distB="0" distL="0" distR="0" wp14:anchorId="24FADBC9" wp14:editId="46CE7A99">
            <wp:extent cx="2520000" cy="2520000"/>
            <wp:effectExtent l="0" t="0" r="0" b="0"/>
            <wp:docPr id="1923318209" name="圖片 1923318209" descr="創建一幅歡送會的影像，包含「祝福」、「團隊」、「笑容」、「合影」、「慶祝」、「溫馨」的元素。畫面應該展示一群同事在一起慶祝的場景，大家面帶笑容，互相擁抱或握手，背景可以是辦公室或派對場地。使用溫暖的色調，如柔和的黃色和橙色，來營造溫馨的氛圍。畫面中應該有一些象徵祝福的元素，如花束或禮物，並且可以看到團隊的合影。整體風格應該友好且充滿感情，讓人感受到團隊的深厚情誼和對即將離開同事的美好祝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rFonts w:ascii="Segoe UI" w:eastAsia="Yu Mincho" w:hAnsi="Segoe UI" w:cs="Segoe UI"/>
          <w:color w:val="242424"/>
          <w:sz w:val="21"/>
          <w:szCs w:val="21"/>
        </w:rPr>
        <w:tab/>
      </w:r>
      <w:r>
        <w:rPr>
          <w:noProof/>
        </w:rPr>
        <w:drawing>
          <wp:inline distT="0" distB="0" distL="0" distR="0" wp14:anchorId="7A420B7B" wp14:editId="52BF6DF6">
            <wp:extent cx="2520000" cy="2520000"/>
            <wp:effectExtent l="0" t="0" r="0" b="0"/>
            <wp:docPr id="618645715" name="圖片 618645715" descr="創建一幅歡送會的影像，包含「祝福」、「團隊」、「笑容」、「合影」、「慶祝」、「溫馨」的元素。畫面應該展示一群同事在一起慶祝的場景，大家面帶笑容，互相擁抱或握手，背景可以是辦公室或派對場地。使用溫暖的色調，如柔和的黃色和橙色，來營造溫馨的氛圍。畫面中應該有一些象徵祝福的元素，如花束或禮物，並且可以看到團隊的合影。整體風格應該友好且充滿感情，讓人感受到團隊的深厚情誼和對即將離開同事的美好祝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4C40F395" w14:textId="77777777" w:rsidR="003A06C9" w:rsidRPr="00E5278D" w:rsidRDefault="003A06C9" w:rsidP="003A06C9">
      <w:pPr>
        <w:rPr>
          <w:lang w:eastAsia="zh-TW"/>
        </w:rPr>
      </w:pPr>
      <w:r>
        <w:rPr>
          <w:noProof/>
        </w:rPr>
        <w:drawing>
          <wp:inline distT="0" distB="0" distL="0" distR="0" wp14:anchorId="14EA4F03" wp14:editId="7BE5D4FE">
            <wp:extent cx="2520000" cy="2520000"/>
            <wp:effectExtent l="0" t="0" r="0" b="0"/>
            <wp:docPr id="1015385818" name="圖片 1015385818" descr="創建一幅歡送會的影像，包含「祝福」、「團隊」、「笑容」、「合影」、「慶祝」、「溫馨」的元素。畫面應該展示一群同事在一起慶祝的場景，大家面帶笑容，互相擁抱或握手，背景可以是辦公室或派對場地。使用溫暖的色調，如柔和的黃色和橙色，來營造溫馨的氛圍。畫面中應該有一些象徵祝福的元素，如花束或禮物，並且可以看到團隊的合影。整體風格應該友好且充滿感情，讓人感受到團隊的深厚情誼和對即將離開同事的美好祝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rFonts w:ascii="Segoe UI" w:eastAsia="Yu Mincho" w:hAnsi="Segoe UI" w:cs="Segoe UI"/>
          <w:color w:val="242424"/>
          <w:sz w:val="21"/>
          <w:szCs w:val="21"/>
        </w:rPr>
        <w:tab/>
      </w:r>
      <w:r>
        <w:rPr>
          <w:noProof/>
        </w:rPr>
        <w:drawing>
          <wp:inline distT="0" distB="0" distL="0" distR="0" wp14:anchorId="3B29093D" wp14:editId="30543178">
            <wp:extent cx="2520000" cy="2520000"/>
            <wp:effectExtent l="0" t="0" r="0" b="0"/>
            <wp:docPr id="488910809" name="圖片 488910809" descr="創建一幅歡送會的影像，包含「祝福」、「團隊」、「笑容」、「合影」、「慶祝」、「溫馨」的元素。畫面應該展示一群同事在一起慶祝的場景，大家面帶笑容，互相擁抱或握手，背景可以是辦公室或派對場地。使用溫暖的色調，如柔和的黃色和橙色，來營造溫馨的氛圍。畫面中應該有一些象徵祝福的元素，如花束或禮物，並且可以看到團隊的合影。整體風格應該友好且充滿感情，讓人感受到團隊的深厚情誼和對即將離開同事的美好祝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72CD8B38" w14:textId="77777777" w:rsidR="003A06C9" w:rsidRDefault="003A06C9" w:rsidP="003A06C9">
      <w:r>
        <w:br w:type="page"/>
      </w:r>
    </w:p>
    <w:p w14:paraId="5262D95B" w14:textId="77777777" w:rsidR="003A06C9" w:rsidRDefault="003A06C9" w:rsidP="00742BBA">
      <w:pPr>
        <w:pStyle w:val="font12-bluebg"/>
      </w:pPr>
      <w:r>
        <w:lastRenderedPageBreak/>
        <w:t>請加入台灣大學的</w:t>
      </w:r>
      <w:r>
        <w:t>logo</w:t>
      </w:r>
      <w:r>
        <w:t>意象，顏色再明亮、清新一點</w:t>
      </w:r>
    </w:p>
    <w:p w14:paraId="35395532" w14:textId="77777777" w:rsidR="003A06C9" w:rsidRDefault="003A06C9" w:rsidP="003A06C9">
      <w:r>
        <w:rPr>
          <w:noProof/>
        </w:rPr>
        <w:drawing>
          <wp:inline distT="0" distB="0" distL="0" distR="0" wp14:anchorId="28FA86F0" wp14:editId="2E175D76">
            <wp:extent cx="1631805" cy="1080000"/>
            <wp:effectExtent l="0" t="0" r="6985" b="6350"/>
            <wp:docPr id="926872669" name="圖片 92687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805" cy="1080000"/>
                    </a:xfrm>
                    <a:prstGeom prst="rect">
                      <a:avLst/>
                    </a:prstGeom>
                  </pic:spPr>
                </pic:pic>
              </a:graphicData>
            </a:graphic>
          </wp:inline>
        </w:drawing>
      </w:r>
    </w:p>
    <w:p w14:paraId="73863089" w14:textId="77777777" w:rsidR="003A06C9" w:rsidRDefault="003A06C9" w:rsidP="003A06C9">
      <w:pPr>
        <w:pStyle w:val="font12-Bblue"/>
      </w:pPr>
      <w:r>
        <w:rPr>
          <w:noProof/>
        </w:rPr>
        <w:drawing>
          <wp:inline distT="0" distB="0" distL="0" distR="0" wp14:anchorId="51693B27" wp14:editId="4D0F255A">
            <wp:extent cx="2520000" cy="2520000"/>
            <wp:effectExtent l="0" t="0" r="0" b="0"/>
            <wp:docPr id="1321787803" name="圖片 1321787803" descr="Create an image that incorporates the logo of National Taiwan University. Use bright and fresh colors to convey a joyful and warm atmosphere suitable for a farewell or retirement party. Include elements such as 'blessings', 'team', 'smiles', 'group photo', 'celebration', and 'warmth'. The image should have a professional and uplifting style, with clear and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tab/>
      </w:r>
      <w:r>
        <w:rPr>
          <w:noProof/>
        </w:rPr>
        <w:drawing>
          <wp:inline distT="0" distB="0" distL="0" distR="0" wp14:anchorId="5918D3E5" wp14:editId="2885EF1B">
            <wp:extent cx="2520000" cy="2520000"/>
            <wp:effectExtent l="0" t="0" r="0" b="0"/>
            <wp:docPr id="1721654408" name="圖片 1721654408" descr="Create an image that incorporates the logo of National Taiwan University. Use bright and fresh colors to convey a joyful and warm atmosphere suitable for a farewell or retirement party. Include elements such as 'blessings', 'team', 'smiles', 'group photo', 'celebration', and 'warmth'. The image should have a professional and uplifting style, with clear and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7E00DBA5" w14:textId="77777777" w:rsidR="003A06C9" w:rsidRDefault="003A06C9" w:rsidP="003A06C9">
      <w:pPr>
        <w:pStyle w:val="font12-Bblue"/>
      </w:pPr>
      <w:r>
        <w:rPr>
          <w:noProof/>
        </w:rPr>
        <w:drawing>
          <wp:inline distT="0" distB="0" distL="0" distR="0" wp14:anchorId="35329C67" wp14:editId="71A6DABB">
            <wp:extent cx="2520000" cy="2520000"/>
            <wp:effectExtent l="0" t="0" r="0" b="0"/>
            <wp:docPr id="191142928" name="圖片 191142928" descr="Create an image that incorporates the logo of National Taiwan University. Use bright and fresh colors to convey a joyful and warm atmosphere suitable for a farewell or retirement party. Include elements such as 'blessings', 'team', 'smiles', 'group photo', 'celebration', and 'warmth'. The image should have a professional and uplifting style, with clear and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tab/>
      </w:r>
      <w:r>
        <w:rPr>
          <w:noProof/>
        </w:rPr>
        <w:drawing>
          <wp:inline distT="0" distB="0" distL="0" distR="0" wp14:anchorId="2922246E" wp14:editId="1DDC6A67">
            <wp:extent cx="2520000" cy="2520000"/>
            <wp:effectExtent l="0" t="0" r="0" b="0"/>
            <wp:docPr id="763427046" name="圖片 763427046" descr="Create an image that incorporates the logo of National Taiwan University. Use bright and fresh colors to convey a joyful and warm atmosphere suitable for a farewell or retirement party. Include elements such as 'blessings', 'team', 'smiles', 'group photo', 'celebration', and 'warmth'. The image should have a professional and uplifting style, with clear and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01F74E18" w14:textId="77777777" w:rsidR="003A06C9" w:rsidRDefault="003A06C9" w:rsidP="003A06C9">
      <w:pPr>
        <w:rPr>
          <w:rFonts w:ascii="Segoe UI" w:eastAsia="Segoe UI" w:hAnsi="Segoe UI" w:cs="Segoe UI"/>
          <w:color w:val="242424"/>
          <w:sz w:val="21"/>
          <w:szCs w:val="21"/>
          <w:lang w:eastAsia="zh-TW"/>
        </w:rPr>
      </w:pPr>
      <w:r>
        <w:rPr>
          <w:rFonts w:ascii="Segoe UI" w:eastAsia="Segoe UI" w:hAnsi="Segoe UI" w:cs="Segoe UI"/>
          <w:color w:val="242424"/>
          <w:sz w:val="21"/>
          <w:szCs w:val="21"/>
          <w:lang w:eastAsia="zh-TW"/>
        </w:rPr>
        <w:br w:type="page"/>
      </w:r>
    </w:p>
    <w:p w14:paraId="077B99A8" w14:textId="77777777" w:rsidR="003A06C9" w:rsidRDefault="003A06C9" w:rsidP="00742BBA">
      <w:pPr>
        <w:pStyle w:val="font12-bluebg"/>
        <w:rPr>
          <w:rFonts w:eastAsia="Segoe UI"/>
          <w:sz w:val="21"/>
          <w:szCs w:val="21"/>
        </w:rPr>
      </w:pPr>
      <w:r>
        <w:lastRenderedPageBreak/>
        <w:t>請加入台灣大學的</w:t>
      </w:r>
      <w:r>
        <w:t>logo</w:t>
      </w:r>
    </w:p>
    <w:p w14:paraId="2BC27895" w14:textId="77777777" w:rsidR="003A06C9" w:rsidRDefault="003A06C9" w:rsidP="003A06C9">
      <w:r>
        <w:rPr>
          <w:noProof/>
        </w:rPr>
        <w:drawing>
          <wp:inline distT="0" distB="0" distL="0" distR="0" wp14:anchorId="2BEAAE1D" wp14:editId="652646F4">
            <wp:extent cx="5267324" cy="1438275"/>
            <wp:effectExtent l="0" t="0" r="0" b="0"/>
            <wp:docPr id="1030786966" name="圖片 103078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67324" cy="1438275"/>
                    </a:xfrm>
                    <a:prstGeom prst="rect">
                      <a:avLst/>
                    </a:prstGeom>
                  </pic:spPr>
                </pic:pic>
              </a:graphicData>
            </a:graphic>
          </wp:inline>
        </w:drawing>
      </w:r>
    </w:p>
    <w:p w14:paraId="5E98BF97" w14:textId="77777777" w:rsidR="003A06C9" w:rsidRDefault="003A06C9" w:rsidP="003A06C9">
      <w:pPr>
        <w:rPr>
          <w:lang w:eastAsia="zh-TW"/>
        </w:rPr>
      </w:pPr>
    </w:p>
    <w:p w14:paraId="08F86557" w14:textId="77777777" w:rsidR="00653937" w:rsidRDefault="00653937"/>
    <w:sectPr w:rsidR="00653937" w:rsidSect="00CD0D2F">
      <w:footerReference w:type="defaul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ABA41" w14:textId="77777777" w:rsidR="00E02F75" w:rsidRDefault="00E02F75" w:rsidP="00885A14">
      <w:r>
        <w:separator/>
      </w:r>
    </w:p>
  </w:endnote>
  <w:endnote w:type="continuationSeparator" w:id="0">
    <w:p w14:paraId="03D2013A" w14:textId="77777777" w:rsidR="00E02F75" w:rsidRDefault="00E02F75" w:rsidP="0088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標楷體-櫻鼠">
    <w:altName w:val="標楷體"/>
    <w:panose1 w:val="00000000000000000000"/>
    <w:charset w:val="88"/>
    <w:family w:val="roman"/>
    <w:notTrueType/>
    <w:pitch w:val="default"/>
  </w:font>
  <w:font w:name="微軟正黑體">
    <w:panose1 w:val="020B0604030504040204"/>
    <w:charset w:val="88"/>
    <w:family w:val="swiss"/>
    <w:pitch w:val="variable"/>
    <w:sig w:usb0="000002A7" w:usb1="28CF4400" w:usb2="00000016" w:usb3="00000000" w:csb0="00100009" w:csb1="00000000"/>
  </w:font>
  <w:font w:name="Aptos">
    <w:altName w:val="Calibri"/>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126799"/>
      <w:docPartObj>
        <w:docPartGallery w:val="Page Numbers (Bottom of Page)"/>
        <w:docPartUnique/>
      </w:docPartObj>
    </w:sdtPr>
    <w:sdtContent>
      <w:p w14:paraId="5E425A83" w14:textId="2E8AF5F6" w:rsidR="00742BBA" w:rsidRPr="00742BBA" w:rsidRDefault="00742BBA" w:rsidP="00742BBA">
        <w:pPr>
          <w:pStyle w:val="ac"/>
          <w:jc w:val="center"/>
          <w:rPr>
            <w:rFonts w:hint="eastAsia"/>
          </w:rPr>
        </w:pPr>
        <w:r>
          <w:fldChar w:fldCharType="begin"/>
        </w:r>
        <w:r>
          <w:instrText>PAGE   \* MERGEFORMAT</w:instrText>
        </w:r>
        <w:r>
          <w:fldChar w:fldCharType="separate"/>
        </w:r>
        <w:r>
          <w:rPr>
            <w:lang w:val="zh-TW" w:eastAsia="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481DD" w14:textId="77777777" w:rsidR="00E02F75" w:rsidRDefault="00E02F75" w:rsidP="00885A14">
      <w:r>
        <w:separator/>
      </w:r>
    </w:p>
  </w:footnote>
  <w:footnote w:type="continuationSeparator" w:id="0">
    <w:p w14:paraId="4CACAF7F" w14:textId="77777777" w:rsidR="00E02F75" w:rsidRDefault="00E02F75" w:rsidP="00885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970"/>
    <w:multiLevelType w:val="multilevel"/>
    <w:tmpl w:val="5F7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94480"/>
    <w:multiLevelType w:val="multilevel"/>
    <w:tmpl w:val="5C349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95206"/>
    <w:multiLevelType w:val="multilevel"/>
    <w:tmpl w:val="D15A1C42"/>
    <w:lvl w:ilvl="0">
      <w:start w:val="1"/>
      <w:numFmt w:val="decimal"/>
      <w:pStyle w:val="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EAF716A"/>
    <w:multiLevelType w:val="hybridMultilevel"/>
    <w:tmpl w:val="9EA48528"/>
    <w:lvl w:ilvl="0" w:tplc="AA2AA04E">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34F0207"/>
    <w:multiLevelType w:val="multilevel"/>
    <w:tmpl w:val="680C0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E6B22"/>
    <w:multiLevelType w:val="multilevel"/>
    <w:tmpl w:val="86481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842781"/>
    <w:multiLevelType w:val="multilevel"/>
    <w:tmpl w:val="6F1E4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C728B"/>
    <w:multiLevelType w:val="multilevel"/>
    <w:tmpl w:val="42D8D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B7D21"/>
    <w:multiLevelType w:val="multilevel"/>
    <w:tmpl w:val="54720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29688B"/>
    <w:multiLevelType w:val="multilevel"/>
    <w:tmpl w:val="BD74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34FE0"/>
    <w:multiLevelType w:val="multilevel"/>
    <w:tmpl w:val="268E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C549E"/>
    <w:multiLevelType w:val="multilevel"/>
    <w:tmpl w:val="074C56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623FCD"/>
    <w:multiLevelType w:val="multilevel"/>
    <w:tmpl w:val="96A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049D4"/>
    <w:multiLevelType w:val="multilevel"/>
    <w:tmpl w:val="3B0C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0E1968"/>
    <w:multiLevelType w:val="hybridMultilevel"/>
    <w:tmpl w:val="A0C4ECE8"/>
    <w:lvl w:ilvl="0" w:tplc="32BE1EA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E293FBF"/>
    <w:multiLevelType w:val="multilevel"/>
    <w:tmpl w:val="A712F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587E33"/>
    <w:multiLevelType w:val="multilevel"/>
    <w:tmpl w:val="758051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32A46C5"/>
    <w:multiLevelType w:val="multilevel"/>
    <w:tmpl w:val="6E5A0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B26DCE"/>
    <w:multiLevelType w:val="multilevel"/>
    <w:tmpl w:val="9182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320EF7"/>
    <w:multiLevelType w:val="multilevel"/>
    <w:tmpl w:val="5C6E8572"/>
    <w:styleLink w:val="listdot"/>
    <w:lvl w:ilvl="0">
      <w:start w:val="1"/>
      <w:numFmt w:val="bullet"/>
      <w:lvlText w:val=""/>
      <w:lvlJc w:val="left"/>
      <w:pPr>
        <w:tabs>
          <w:tab w:val="num" w:pos="720"/>
        </w:tabs>
        <w:ind w:left="720" w:hanging="360"/>
      </w:pPr>
      <w:rPr>
        <w:rFonts w:ascii="Symbol" w:eastAsia="標楷體" w:hAnsi="Symbol"/>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91DE2"/>
    <w:multiLevelType w:val="multilevel"/>
    <w:tmpl w:val="328C7F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0502FFC"/>
    <w:multiLevelType w:val="multilevel"/>
    <w:tmpl w:val="04B27926"/>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5B34AD3"/>
    <w:multiLevelType w:val="multilevel"/>
    <w:tmpl w:val="82206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2F794B"/>
    <w:multiLevelType w:val="multilevel"/>
    <w:tmpl w:val="F9B09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B21B68"/>
    <w:multiLevelType w:val="multilevel"/>
    <w:tmpl w:val="312E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5A3038"/>
    <w:multiLevelType w:val="multilevel"/>
    <w:tmpl w:val="1EA85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2B1E51"/>
    <w:multiLevelType w:val="hybridMultilevel"/>
    <w:tmpl w:val="85E293E0"/>
    <w:lvl w:ilvl="0" w:tplc="903A92AE">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6"/>
  </w:num>
  <w:num w:numId="3">
    <w:abstractNumId w:val="20"/>
  </w:num>
  <w:num w:numId="4">
    <w:abstractNumId w:val="14"/>
  </w:num>
  <w:num w:numId="5">
    <w:abstractNumId w:val="2"/>
  </w:num>
  <w:num w:numId="6">
    <w:abstractNumId w:val="26"/>
  </w:num>
  <w:num w:numId="7">
    <w:abstractNumId w:val="21"/>
  </w:num>
  <w:num w:numId="8">
    <w:abstractNumId w:val="19"/>
  </w:num>
  <w:num w:numId="9">
    <w:abstractNumId w:val="6"/>
  </w:num>
  <w:num w:numId="10">
    <w:abstractNumId w:val="5"/>
  </w:num>
  <w:num w:numId="11">
    <w:abstractNumId w:val="5"/>
    <w:lvlOverride w:ilvl="0"/>
  </w:num>
  <w:num w:numId="12">
    <w:abstractNumId w:val="5"/>
    <w:lvlOverride w:ilvl="0"/>
  </w:num>
  <w:num w:numId="13">
    <w:abstractNumId w:val="5"/>
    <w:lvlOverride w:ilvl="0"/>
  </w:num>
  <w:num w:numId="14">
    <w:abstractNumId w:val="13"/>
  </w:num>
  <w:num w:numId="15">
    <w:abstractNumId w:val="7"/>
  </w:num>
  <w:num w:numId="16">
    <w:abstractNumId w:val="7"/>
    <w:lvlOverride w:ilvl="0"/>
  </w:num>
  <w:num w:numId="17">
    <w:abstractNumId w:val="7"/>
    <w:lvlOverride w:ilvl="0"/>
  </w:num>
  <w:num w:numId="18">
    <w:abstractNumId w:val="7"/>
    <w:lvlOverride w:ilvl="0"/>
  </w:num>
  <w:num w:numId="19">
    <w:abstractNumId w:val="7"/>
    <w:lvlOverride w:ilvl="0"/>
  </w:num>
  <w:num w:numId="20">
    <w:abstractNumId w:val="7"/>
    <w:lvlOverride w:ilvl="0"/>
  </w:num>
  <w:num w:numId="21">
    <w:abstractNumId w:val="11"/>
  </w:num>
  <w:num w:numId="22">
    <w:abstractNumId w:val="11"/>
    <w:lvlOverride w:ilvl="0"/>
  </w:num>
  <w:num w:numId="23">
    <w:abstractNumId w:val="11"/>
    <w:lvlOverride w:ilvl="0"/>
  </w:num>
  <w:num w:numId="24">
    <w:abstractNumId w:val="11"/>
    <w:lvlOverride w:ilvl="0"/>
  </w:num>
  <w:num w:numId="25">
    <w:abstractNumId w:val="25"/>
  </w:num>
  <w:num w:numId="26">
    <w:abstractNumId w:val="8"/>
  </w:num>
  <w:num w:numId="27">
    <w:abstractNumId w:val="1"/>
  </w:num>
  <w:num w:numId="28">
    <w:abstractNumId w:val="22"/>
  </w:num>
  <w:num w:numId="29">
    <w:abstractNumId w:val="17"/>
  </w:num>
  <w:num w:numId="30">
    <w:abstractNumId w:val="15"/>
  </w:num>
  <w:num w:numId="31">
    <w:abstractNumId w:val="3"/>
  </w:num>
  <w:num w:numId="32">
    <w:abstractNumId w:val="23"/>
  </w:num>
  <w:num w:numId="33">
    <w:abstractNumId w:val="23"/>
    <w:lvlOverride w:ilvl="0"/>
  </w:num>
  <w:num w:numId="34">
    <w:abstractNumId w:val="23"/>
    <w:lvlOverride w:ilvl="0"/>
  </w:num>
  <w:num w:numId="35">
    <w:abstractNumId w:val="23"/>
    <w:lvlOverride w:ilvl="0"/>
  </w:num>
  <w:num w:numId="36">
    <w:abstractNumId w:val="23"/>
    <w:lvlOverride w:ilvl="0"/>
  </w:num>
  <w:num w:numId="37">
    <w:abstractNumId w:val="18"/>
  </w:num>
  <w:num w:numId="38">
    <w:abstractNumId w:val="10"/>
  </w:num>
  <w:num w:numId="39">
    <w:abstractNumId w:val="9"/>
  </w:num>
  <w:num w:numId="40">
    <w:abstractNumId w:val="0"/>
  </w:num>
  <w:num w:numId="41">
    <w:abstractNumId w:val="2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F75"/>
    <w:rsid w:val="00034BB7"/>
    <w:rsid w:val="00047429"/>
    <w:rsid w:val="00047FD5"/>
    <w:rsid w:val="000C75E6"/>
    <w:rsid w:val="000E6CBB"/>
    <w:rsid w:val="00167ADA"/>
    <w:rsid w:val="00177DC8"/>
    <w:rsid w:val="001D4B3A"/>
    <w:rsid w:val="0031075C"/>
    <w:rsid w:val="00350A39"/>
    <w:rsid w:val="00377D91"/>
    <w:rsid w:val="003A06C9"/>
    <w:rsid w:val="003A7207"/>
    <w:rsid w:val="003B7D1A"/>
    <w:rsid w:val="00437418"/>
    <w:rsid w:val="004660D8"/>
    <w:rsid w:val="004B4682"/>
    <w:rsid w:val="00500649"/>
    <w:rsid w:val="00612530"/>
    <w:rsid w:val="00653937"/>
    <w:rsid w:val="00654180"/>
    <w:rsid w:val="006A3BD5"/>
    <w:rsid w:val="007241E3"/>
    <w:rsid w:val="00724BE9"/>
    <w:rsid w:val="00742BBA"/>
    <w:rsid w:val="00783B8C"/>
    <w:rsid w:val="0079487C"/>
    <w:rsid w:val="007A7AED"/>
    <w:rsid w:val="00816647"/>
    <w:rsid w:val="00837447"/>
    <w:rsid w:val="008414A9"/>
    <w:rsid w:val="00851182"/>
    <w:rsid w:val="00865C9A"/>
    <w:rsid w:val="00885A14"/>
    <w:rsid w:val="00956313"/>
    <w:rsid w:val="00A36A13"/>
    <w:rsid w:val="00A44C70"/>
    <w:rsid w:val="00A80720"/>
    <w:rsid w:val="00AB232B"/>
    <w:rsid w:val="00B5353D"/>
    <w:rsid w:val="00BF57D8"/>
    <w:rsid w:val="00C4218A"/>
    <w:rsid w:val="00C7582D"/>
    <w:rsid w:val="00CD40DC"/>
    <w:rsid w:val="00D31487"/>
    <w:rsid w:val="00D4044B"/>
    <w:rsid w:val="00DF19AE"/>
    <w:rsid w:val="00E02F75"/>
    <w:rsid w:val="00E139AF"/>
    <w:rsid w:val="00E303B7"/>
    <w:rsid w:val="00E60903"/>
    <w:rsid w:val="00EE3218"/>
    <w:rsid w:val="00F80D88"/>
    <w:rsid w:val="00F84B40"/>
    <w:rsid w:val="00F93268"/>
    <w:rsid w:val="00FB13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FD8D0"/>
  <w15:chartTrackingRefBased/>
  <w15:docId w15:val="{49065E41-3CA3-47A1-BC54-615CEC0C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A06C9"/>
    <w:pPr>
      <w:spacing w:after="160" w:line="279" w:lineRule="auto"/>
    </w:pPr>
    <w:rPr>
      <w:kern w:val="0"/>
      <w:szCs w:val="24"/>
      <w:lang w:eastAsia="ja-JP"/>
    </w:rPr>
  </w:style>
  <w:style w:type="paragraph" w:styleId="1">
    <w:name w:val="heading 1"/>
    <w:basedOn w:val="a0"/>
    <w:next w:val="a0"/>
    <w:link w:val="10"/>
    <w:uiPriority w:val="9"/>
    <w:qFormat/>
    <w:rsid w:val="0083744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rsid w:val="00783B8C"/>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2pt">
    <w:name w:val="樣式1-單行12pt"/>
    <w:basedOn w:val="a0"/>
    <w:link w:val="1-12pt0"/>
    <w:rsid w:val="00654180"/>
    <w:rPr>
      <w:color w:val="1E1E1E"/>
      <w:kern w:val="36"/>
    </w:rPr>
  </w:style>
  <w:style w:type="character" w:customStyle="1" w:styleId="1-12pt0">
    <w:name w:val="樣式1-單行12pt 字元"/>
    <w:basedOn w:val="a1"/>
    <w:link w:val="1-12pt"/>
    <w:rsid w:val="00654180"/>
    <w:rPr>
      <w:rFonts w:ascii="Times New Roman" w:eastAsia="標楷體" w:hAnsi="Times New Roman" w:cs="Times New Roman"/>
      <w:color w:val="1E1E1E"/>
      <w:kern w:val="36"/>
      <w:szCs w:val="24"/>
    </w:rPr>
  </w:style>
  <w:style w:type="paragraph" w:customStyle="1" w:styleId="1-green-underline">
    <w:name w:val="標題1-green-underline"/>
    <w:basedOn w:val="1"/>
    <w:next w:val="a0"/>
    <w:link w:val="1-green-underline0"/>
    <w:autoRedefine/>
    <w:qFormat/>
    <w:rsid w:val="00D4044B"/>
    <w:pPr>
      <w:pBdr>
        <w:bottom w:val="single" w:sz="4" w:space="1" w:color="auto"/>
      </w:pBdr>
      <w:spacing w:before="0" w:after="0" w:line="240" w:lineRule="auto"/>
    </w:pPr>
    <w:rPr>
      <w:rFonts w:ascii="Times New Roman" w:eastAsia="標楷體" w:hAnsi="Times New Roman" w:cs="Times New Roman"/>
      <w:sz w:val="32"/>
      <w:szCs w:val="20"/>
      <w:shd w:val="clear" w:color="auto" w:fill="E2EFD9" w:themeFill="accent6" w:themeFillTint="33"/>
    </w:rPr>
  </w:style>
  <w:style w:type="character" w:customStyle="1" w:styleId="1-green-underline0">
    <w:name w:val="標題1-green-underline 字元"/>
    <w:basedOn w:val="a1"/>
    <w:link w:val="1-green-underline"/>
    <w:rsid w:val="00D4044B"/>
    <w:rPr>
      <w:rFonts w:ascii="Times New Roman" w:eastAsia="標楷體" w:hAnsi="Times New Roman" w:cs="Times New Roman"/>
      <w:b/>
      <w:bCs/>
      <w:kern w:val="52"/>
      <w:sz w:val="32"/>
      <w:szCs w:val="20"/>
    </w:rPr>
  </w:style>
  <w:style w:type="paragraph" w:customStyle="1" w:styleId="-14">
    <w:name w:val="樣式-標楷14粗體"/>
    <w:basedOn w:val="a0"/>
    <w:link w:val="-140"/>
    <w:rsid w:val="000C75E6"/>
    <w:rPr>
      <w:b/>
      <w:sz w:val="28"/>
    </w:rPr>
  </w:style>
  <w:style w:type="character" w:customStyle="1" w:styleId="-140">
    <w:name w:val="樣式-標楷14粗體 字元"/>
    <w:basedOn w:val="a1"/>
    <w:link w:val="-14"/>
    <w:rsid w:val="000C75E6"/>
    <w:rPr>
      <w:rFonts w:ascii="Times New Roman" w:eastAsia="標楷體" w:hAnsi="Times New Roman" w:cs="Times New Roman"/>
      <w:b/>
      <w:kern w:val="0"/>
      <w:sz w:val="28"/>
      <w:szCs w:val="24"/>
    </w:rPr>
  </w:style>
  <w:style w:type="paragraph" w:customStyle="1" w:styleId="H2-14">
    <w:name w:val="H2-14標楷單自"/>
    <w:basedOn w:val="2"/>
    <w:next w:val="a0"/>
    <w:link w:val="H2-140"/>
    <w:qFormat/>
    <w:rsid w:val="0031075C"/>
    <w:pPr>
      <w:keepNext w:val="0"/>
      <w:spacing w:after="100" w:afterAutospacing="1" w:line="240" w:lineRule="auto"/>
    </w:pPr>
    <w:rPr>
      <w:rFonts w:ascii="Times New Roman" w:eastAsia="標楷體" w:hAnsi="Times New Roman" w:cs="Times New Roman"/>
      <w:sz w:val="28"/>
      <w:szCs w:val="36"/>
    </w:rPr>
  </w:style>
  <w:style w:type="character" w:customStyle="1" w:styleId="H2-140">
    <w:name w:val="H2-14標楷單自 字元"/>
    <w:basedOn w:val="20"/>
    <w:link w:val="H2-14"/>
    <w:rsid w:val="0031075C"/>
    <w:rPr>
      <w:rFonts w:ascii="Times New Roman" w:eastAsia="標楷體" w:hAnsi="Times New Roman" w:cs="Times New Roman"/>
      <w:b/>
      <w:bCs/>
      <w:kern w:val="0"/>
      <w:sz w:val="28"/>
      <w:szCs w:val="36"/>
    </w:rPr>
  </w:style>
  <w:style w:type="character" w:customStyle="1" w:styleId="20">
    <w:name w:val="標題 2 字元"/>
    <w:basedOn w:val="a1"/>
    <w:link w:val="2"/>
    <w:uiPriority w:val="9"/>
    <w:semiHidden/>
    <w:rsid w:val="00783B8C"/>
    <w:rPr>
      <w:rFonts w:asciiTheme="majorHAnsi" w:eastAsiaTheme="majorEastAsia" w:hAnsiTheme="majorHAnsi" w:cstheme="majorBidi"/>
      <w:b/>
      <w:bCs/>
      <w:sz w:val="48"/>
      <w:szCs w:val="48"/>
    </w:rPr>
  </w:style>
  <w:style w:type="character" w:customStyle="1" w:styleId="10">
    <w:name w:val="標題 1 字元"/>
    <w:basedOn w:val="a1"/>
    <w:link w:val="1"/>
    <w:uiPriority w:val="9"/>
    <w:rsid w:val="00837447"/>
    <w:rPr>
      <w:rFonts w:asciiTheme="majorHAnsi" w:eastAsiaTheme="majorEastAsia" w:hAnsiTheme="majorHAnsi" w:cstheme="majorBidi"/>
      <w:b/>
      <w:bCs/>
      <w:kern w:val="52"/>
      <w:sz w:val="52"/>
      <w:szCs w:val="52"/>
    </w:rPr>
  </w:style>
  <w:style w:type="paragraph" w:customStyle="1" w:styleId="H2-141">
    <w:name w:val="H2-14"/>
    <w:basedOn w:val="2"/>
    <w:link w:val="H2-142"/>
    <w:autoRedefine/>
    <w:qFormat/>
    <w:rsid w:val="004B4682"/>
    <w:pPr>
      <w:keepNext w:val="0"/>
      <w:pBdr>
        <w:bottom w:val="single" w:sz="4" w:space="1" w:color="auto"/>
      </w:pBdr>
      <w:shd w:val="clear" w:color="auto" w:fill="E2EFD9" w:themeFill="accent6" w:themeFillTint="33"/>
      <w:spacing w:line="240" w:lineRule="auto"/>
    </w:pPr>
    <w:rPr>
      <w:rFonts w:ascii="Times New Roman" w:eastAsia="標楷體" w:hAnsi="Times New Roman" w:cs="Times New Roman"/>
      <w:b w:val="0"/>
      <w:sz w:val="28"/>
      <w:szCs w:val="36"/>
      <w:shd w:val="clear" w:color="auto" w:fill="E2EFD9" w:themeFill="accent6" w:themeFillTint="33"/>
    </w:rPr>
  </w:style>
  <w:style w:type="character" w:customStyle="1" w:styleId="H2-142">
    <w:name w:val="H2-14 字元"/>
    <w:basedOn w:val="20"/>
    <w:link w:val="H2-141"/>
    <w:rsid w:val="004B4682"/>
    <w:rPr>
      <w:rFonts w:ascii="Times New Roman" w:eastAsia="標楷體" w:hAnsi="Times New Roman" w:cs="Times New Roman"/>
      <w:b w:val="0"/>
      <w:bCs/>
      <w:kern w:val="0"/>
      <w:sz w:val="28"/>
      <w:szCs w:val="36"/>
      <w:shd w:val="clear" w:color="auto" w:fill="E2EFD9" w:themeFill="accent6" w:themeFillTint="33"/>
    </w:rPr>
  </w:style>
  <w:style w:type="paragraph" w:customStyle="1" w:styleId="H1-16">
    <w:name w:val="H1-16"/>
    <w:basedOn w:val="1"/>
    <w:link w:val="H1-160"/>
    <w:qFormat/>
    <w:rsid w:val="007A7AED"/>
    <w:pPr>
      <w:spacing w:before="0" w:after="0" w:line="240" w:lineRule="auto"/>
    </w:pPr>
    <w:rPr>
      <w:rFonts w:ascii="Times New Roman" w:eastAsia="標楷體" w:hAnsi="Times New Roman"/>
      <w:sz w:val="32"/>
    </w:rPr>
  </w:style>
  <w:style w:type="character" w:customStyle="1" w:styleId="H1-160">
    <w:name w:val="H1-16 字元"/>
    <w:basedOn w:val="10"/>
    <w:link w:val="H1-16"/>
    <w:rsid w:val="007A7AED"/>
    <w:rPr>
      <w:rFonts w:ascii="Times New Roman" w:eastAsia="標楷體" w:hAnsi="Times New Roman" w:cstheme="majorBidi"/>
      <w:b/>
      <w:bCs/>
      <w:kern w:val="52"/>
      <w:sz w:val="32"/>
      <w:szCs w:val="52"/>
    </w:rPr>
  </w:style>
  <w:style w:type="paragraph" w:customStyle="1" w:styleId="12">
    <w:name w:val="標楷單行12"/>
    <w:basedOn w:val="a0"/>
    <w:link w:val="120"/>
    <w:autoRedefine/>
    <w:qFormat/>
    <w:rsid w:val="003A7207"/>
    <w:rPr>
      <w:kern w:val="36"/>
      <w:sz w:val="32"/>
      <w:szCs w:val="32"/>
    </w:rPr>
  </w:style>
  <w:style w:type="character" w:customStyle="1" w:styleId="120">
    <w:name w:val="標楷單行12 字元"/>
    <w:basedOn w:val="H1-160"/>
    <w:link w:val="12"/>
    <w:rsid w:val="003A7207"/>
    <w:rPr>
      <w:rFonts w:ascii="Times New Roman" w:eastAsia="標楷體" w:hAnsi="Times New Roman" w:cs="Times New Roman"/>
      <w:b w:val="0"/>
      <w:bCs w:val="0"/>
      <w:kern w:val="36"/>
      <w:sz w:val="32"/>
      <w:szCs w:val="32"/>
    </w:rPr>
  </w:style>
  <w:style w:type="paragraph" w:customStyle="1" w:styleId="a4">
    <w:name w:val="標楷"/>
    <w:basedOn w:val="a0"/>
    <w:link w:val="a5"/>
    <w:rsid w:val="00816647"/>
  </w:style>
  <w:style w:type="character" w:customStyle="1" w:styleId="a5">
    <w:name w:val="標楷 字元"/>
    <w:basedOn w:val="a1"/>
    <w:link w:val="a4"/>
    <w:rsid w:val="00816647"/>
    <w:rPr>
      <w:rFonts w:eastAsia="標楷體"/>
      <w:szCs w:val="24"/>
    </w:rPr>
  </w:style>
  <w:style w:type="paragraph" w:customStyle="1" w:styleId="font12-Bblue">
    <w:name w:val="font12-B+blue"/>
    <w:basedOn w:val="1-12pt"/>
    <w:link w:val="font12-Bblue0"/>
    <w:qFormat/>
    <w:rsid w:val="00500649"/>
    <w:rPr>
      <w:rFonts w:ascii="Segoe UI" w:hAnsi="Segoe UI" w:cs="Segoe UI"/>
      <w:b/>
      <w:bCs/>
      <w:color w:val="0070C0"/>
    </w:rPr>
  </w:style>
  <w:style w:type="character" w:customStyle="1" w:styleId="font12-Bblue0">
    <w:name w:val="font12-B+blue 字元"/>
    <w:basedOn w:val="1-12pt0"/>
    <w:link w:val="font12-Bblue"/>
    <w:rsid w:val="00500649"/>
    <w:rPr>
      <w:rFonts w:ascii="Segoe UI" w:eastAsia="標楷體" w:hAnsi="Segoe UI" w:cs="Segoe UI"/>
      <w:b/>
      <w:bCs/>
      <w:color w:val="0070C0"/>
      <w:kern w:val="36"/>
      <w:szCs w:val="24"/>
    </w:rPr>
  </w:style>
  <w:style w:type="paragraph" w:customStyle="1" w:styleId="160">
    <w:name w:val="標楷16"/>
    <w:basedOn w:val="a0"/>
    <w:link w:val="161"/>
    <w:rsid w:val="008414A9"/>
    <w:rPr>
      <w:sz w:val="32"/>
    </w:rPr>
  </w:style>
  <w:style w:type="character" w:customStyle="1" w:styleId="161">
    <w:name w:val="標楷16 字元"/>
    <w:basedOn w:val="a1"/>
    <w:link w:val="160"/>
    <w:rsid w:val="008414A9"/>
    <w:rPr>
      <w:rFonts w:eastAsia="標楷體"/>
      <w:sz w:val="32"/>
    </w:rPr>
  </w:style>
  <w:style w:type="paragraph" w:customStyle="1" w:styleId="font12-B">
    <w:name w:val="font12-B+櫻鼠"/>
    <w:basedOn w:val="1-12pt"/>
    <w:link w:val="font12-B0"/>
    <w:qFormat/>
    <w:rsid w:val="00816647"/>
    <w:rPr>
      <w:rFonts w:ascii="Segoe UI" w:eastAsia="標楷體-櫻鼠" w:hAnsi="Segoe UI" w:cs="Segoe UI"/>
      <w:b/>
      <w:bCs/>
      <w:color w:val="AA9B93"/>
    </w:rPr>
  </w:style>
  <w:style w:type="character" w:customStyle="1" w:styleId="font12-B0">
    <w:name w:val="font12-B+櫻鼠 字元"/>
    <w:basedOn w:val="1-12pt0"/>
    <w:link w:val="font12-B"/>
    <w:rsid w:val="00816647"/>
    <w:rPr>
      <w:rFonts w:ascii="Segoe UI" w:eastAsia="標楷體-櫻鼠" w:hAnsi="Segoe UI" w:cs="Segoe UI"/>
      <w:b/>
      <w:bCs/>
      <w:color w:val="AA9B93"/>
      <w:kern w:val="36"/>
      <w:szCs w:val="24"/>
    </w:rPr>
  </w:style>
  <w:style w:type="paragraph" w:customStyle="1" w:styleId="font12-green">
    <w:name w:val="font12-green"/>
    <w:basedOn w:val="a0"/>
    <w:link w:val="font12-green0"/>
    <w:qFormat/>
    <w:rsid w:val="00816647"/>
    <w:pPr>
      <w:pBdr>
        <w:top w:val="single" w:sz="2" w:space="0" w:color="E5E7EB"/>
        <w:left w:val="single" w:sz="2" w:space="0" w:color="E5E7EB"/>
        <w:bottom w:val="single" w:sz="2" w:space="0" w:color="E5E7EB"/>
        <w:right w:val="single" w:sz="2" w:space="0" w:color="E5E7EB"/>
      </w:pBdr>
      <w:outlineLvl w:val="2"/>
    </w:pPr>
    <w:rPr>
      <w:b/>
      <w:bCs/>
      <w:color w:val="227D51"/>
      <w:szCs w:val="27"/>
    </w:rPr>
  </w:style>
  <w:style w:type="character" w:customStyle="1" w:styleId="font12-green0">
    <w:name w:val="font12-green 字元"/>
    <w:basedOn w:val="a1"/>
    <w:link w:val="font12-green"/>
    <w:rsid w:val="00816647"/>
    <w:rPr>
      <w:rFonts w:ascii="Times New Roman" w:eastAsia="標楷體" w:hAnsi="Times New Roman" w:cs="Times New Roman"/>
      <w:b/>
      <w:bCs/>
      <w:color w:val="227D51"/>
      <w:kern w:val="0"/>
      <w:szCs w:val="27"/>
    </w:rPr>
  </w:style>
  <w:style w:type="paragraph" w:customStyle="1" w:styleId="a6">
    <w:name w:val="標楷單"/>
    <w:basedOn w:val="a0"/>
    <w:link w:val="a7"/>
    <w:rsid w:val="00956313"/>
  </w:style>
  <w:style w:type="character" w:customStyle="1" w:styleId="a7">
    <w:name w:val="標楷單 字元"/>
    <w:basedOn w:val="a1"/>
    <w:link w:val="a6"/>
    <w:rsid w:val="00956313"/>
    <w:rPr>
      <w:rFonts w:eastAsia="標楷體"/>
      <w:szCs w:val="24"/>
    </w:rPr>
  </w:style>
  <w:style w:type="paragraph" w:customStyle="1" w:styleId="16">
    <w:name w:val="標楷單16"/>
    <w:basedOn w:val="a0"/>
    <w:next w:val="a0"/>
    <w:link w:val="162"/>
    <w:autoRedefine/>
    <w:qFormat/>
    <w:rsid w:val="0031075C"/>
    <w:pPr>
      <w:numPr>
        <w:numId w:val="5"/>
      </w:numPr>
      <w:ind w:left="482" w:hanging="482"/>
    </w:pPr>
    <w:rPr>
      <w:b/>
      <w:bCs/>
      <w:kern w:val="36"/>
      <w:sz w:val="32"/>
      <w:szCs w:val="32"/>
    </w:rPr>
  </w:style>
  <w:style w:type="character" w:customStyle="1" w:styleId="162">
    <w:name w:val="標楷單16 字元"/>
    <w:basedOn w:val="H1-160"/>
    <w:link w:val="16"/>
    <w:rsid w:val="0031075C"/>
    <w:rPr>
      <w:rFonts w:ascii="Times New Roman" w:eastAsia="標楷體" w:hAnsi="Times New Roman" w:cs="Times New Roman"/>
      <w:b/>
      <w:bCs/>
      <w:kern w:val="36"/>
      <w:sz w:val="32"/>
      <w:szCs w:val="32"/>
    </w:rPr>
  </w:style>
  <w:style w:type="paragraph" w:customStyle="1" w:styleId="121">
    <w:name w:val="標楷單12"/>
    <w:basedOn w:val="a0"/>
    <w:link w:val="122"/>
    <w:qFormat/>
    <w:rsid w:val="00E303B7"/>
  </w:style>
  <w:style w:type="character" w:customStyle="1" w:styleId="122">
    <w:name w:val="標楷單12 字元"/>
    <w:basedOn w:val="a1"/>
    <w:link w:val="121"/>
    <w:rsid w:val="00E303B7"/>
    <w:rPr>
      <w:rFonts w:eastAsia="標楷體"/>
      <w:szCs w:val="24"/>
    </w:rPr>
  </w:style>
  <w:style w:type="paragraph" w:customStyle="1" w:styleId="font12-bluebg">
    <w:name w:val="font12-blue+bg"/>
    <w:basedOn w:val="a0"/>
    <w:link w:val="font12-bluebg0"/>
    <w:qFormat/>
    <w:rsid w:val="00377D91"/>
    <w:pPr>
      <w:shd w:val="clear" w:color="auto" w:fill="FFF2CC" w:themeFill="accent4" w:themeFillTint="33"/>
    </w:pPr>
  </w:style>
  <w:style w:type="character" w:customStyle="1" w:styleId="font12-bluebg0">
    <w:name w:val="font12-blue+bg 字元"/>
    <w:basedOn w:val="a1"/>
    <w:link w:val="font12-bluebg"/>
    <w:rsid w:val="00377D91"/>
    <w:rPr>
      <w:rFonts w:eastAsia="標楷體"/>
      <w:shd w:val="clear" w:color="auto" w:fill="FFF2CC" w:themeFill="accent4" w:themeFillTint="33"/>
    </w:rPr>
  </w:style>
  <w:style w:type="paragraph" w:customStyle="1" w:styleId="font12-pink">
    <w:name w:val="font12-pink"/>
    <w:basedOn w:val="a0"/>
    <w:next w:val="a0"/>
    <w:link w:val="font12-pink0"/>
    <w:qFormat/>
    <w:rsid w:val="00885A14"/>
    <w:rPr>
      <w:rFonts w:cs="新細明體"/>
      <w:b/>
      <w:bCs/>
      <w:shd w:val="clear" w:color="auto" w:fill="F9E1FB"/>
    </w:rPr>
  </w:style>
  <w:style w:type="character" w:customStyle="1" w:styleId="font12-pink0">
    <w:name w:val="font12-pink 字元"/>
    <w:basedOn w:val="122"/>
    <w:link w:val="font12-pink"/>
    <w:rsid w:val="00885A14"/>
    <w:rPr>
      <w:rFonts w:ascii="Times New Roman" w:eastAsia="標楷體" w:hAnsi="Times New Roman" w:cs="新細明體"/>
      <w:b/>
      <w:bCs/>
      <w:kern w:val="0"/>
      <w:szCs w:val="24"/>
    </w:rPr>
  </w:style>
  <w:style w:type="paragraph" w:customStyle="1" w:styleId="font12-darkblue">
    <w:name w:val="font12-dark blue"/>
    <w:basedOn w:val="a0"/>
    <w:next w:val="a0"/>
    <w:link w:val="font12-darkblue0"/>
    <w:qFormat/>
    <w:rsid w:val="00851182"/>
    <w:rPr>
      <w:rFonts w:cs="新細明體"/>
      <w:b/>
      <w:color w:val="002060"/>
    </w:rPr>
  </w:style>
  <w:style w:type="character" w:customStyle="1" w:styleId="font12-darkblue0">
    <w:name w:val="font12-dark blue 字元"/>
    <w:basedOn w:val="font12-green0"/>
    <w:link w:val="font12-darkblue"/>
    <w:rsid w:val="00851182"/>
    <w:rPr>
      <w:rFonts w:ascii="Times New Roman" w:eastAsia="標楷體" w:hAnsi="Times New Roman" w:cs="新細明體"/>
      <w:b/>
      <w:bCs w:val="0"/>
      <w:color w:val="002060"/>
      <w:kern w:val="0"/>
      <w:szCs w:val="24"/>
    </w:rPr>
  </w:style>
  <w:style w:type="paragraph" w:customStyle="1" w:styleId="a">
    <w:name w:val="清單Ａ"/>
    <w:basedOn w:val="a8"/>
    <w:link w:val="a9"/>
    <w:qFormat/>
    <w:rsid w:val="00851182"/>
    <w:pPr>
      <w:numPr>
        <w:numId w:val="7"/>
      </w:numPr>
      <w:spacing w:before="100" w:beforeAutospacing="1" w:after="100" w:afterAutospacing="1"/>
      <w:ind w:leftChars="0" w:left="482" w:hanging="482"/>
    </w:pPr>
    <w:rPr>
      <w:b/>
      <w:bCs/>
      <w:color w:val="0070C0"/>
    </w:rPr>
  </w:style>
  <w:style w:type="character" w:customStyle="1" w:styleId="a9">
    <w:name w:val="清單Ａ 字元"/>
    <w:basedOn w:val="a1"/>
    <w:link w:val="a"/>
    <w:rsid w:val="00851182"/>
    <w:rPr>
      <w:rFonts w:ascii="Times New Roman" w:eastAsia="標楷體" w:hAnsi="Times New Roman" w:cs="Times New Roman"/>
      <w:b/>
      <w:bCs/>
      <w:color w:val="0070C0"/>
      <w:szCs w:val="24"/>
    </w:rPr>
  </w:style>
  <w:style w:type="paragraph" w:styleId="a8">
    <w:name w:val="List Paragraph"/>
    <w:basedOn w:val="a0"/>
    <w:uiPriority w:val="34"/>
    <w:qFormat/>
    <w:rsid w:val="00851182"/>
    <w:pPr>
      <w:ind w:leftChars="200" w:left="480"/>
    </w:pPr>
  </w:style>
  <w:style w:type="paragraph" w:styleId="aa">
    <w:name w:val="header"/>
    <w:basedOn w:val="a0"/>
    <w:link w:val="ab"/>
    <w:uiPriority w:val="99"/>
    <w:unhideWhenUsed/>
    <w:rsid w:val="00885A14"/>
    <w:pPr>
      <w:tabs>
        <w:tab w:val="center" w:pos="4153"/>
        <w:tab w:val="right" w:pos="8306"/>
      </w:tabs>
      <w:snapToGrid w:val="0"/>
    </w:pPr>
    <w:rPr>
      <w:sz w:val="20"/>
      <w:szCs w:val="20"/>
    </w:rPr>
  </w:style>
  <w:style w:type="character" w:customStyle="1" w:styleId="ab">
    <w:name w:val="頁首 字元"/>
    <w:basedOn w:val="a1"/>
    <w:link w:val="aa"/>
    <w:uiPriority w:val="99"/>
    <w:rsid w:val="00885A14"/>
    <w:rPr>
      <w:sz w:val="20"/>
      <w:szCs w:val="20"/>
    </w:rPr>
  </w:style>
  <w:style w:type="paragraph" w:styleId="ac">
    <w:name w:val="footer"/>
    <w:basedOn w:val="a0"/>
    <w:link w:val="ad"/>
    <w:uiPriority w:val="99"/>
    <w:unhideWhenUsed/>
    <w:rsid w:val="00885A14"/>
    <w:pPr>
      <w:tabs>
        <w:tab w:val="center" w:pos="4153"/>
        <w:tab w:val="right" w:pos="8306"/>
      </w:tabs>
      <w:snapToGrid w:val="0"/>
    </w:pPr>
    <w:rPr>
      <w:sz w:val="20"/>
      <w:szCs w:val="20"/>
    </w:rPr>
  </w:style>
  <w:style w:type="character" w:customStyle="1" w:styleId="ad">
    <w:name w:val="頁尾 字元"/>
    <w:basedOn w:val="a1"/>
    <w:link w:val="ac"/>
    <w:uiPriority w:val="99"/>
    <w:rsid w:val="00885A14"/>
    <w:rPr>
      <w:sz w:val="20"/>
      <w:szCs w:val="20"/>
    </w:rPr>
  </w:style>
  <w:style w:type="paragraph" w:customStyle="1" w:styleId="123">
    <w:name w:val="標楷單12本文"/>
    <w:basedOn w:val="a0"/>
    <w:link w:val="124"/>
    <w:qFormat/>
    <w:rsid w:val="00F80D88"/>
    <w:pPr>
      <w:shd w:val="clear" w:color="auto" w:fill="FFFFFF"/>
    </w:pPr>
    <w:rPr>
      <w:b/>
      <w:bCs/>
      <w:color w:val="161616"/>
      <w:kern w:val="36"/>
      <w:szCs w:val="48"/>
    </w:rPr>
  </w:style>
  <w:style w:type="character" w:customStyle="1" w:styleId="124">
    <w:name w:val="標楷單12本文 字元"/>
    <w:basedOn w:val="a1"/>
    <w:link w:val="123"/>
    <w:rsid w:val="00F80D88"/>
    <w:rPr>
      <w:rFonts w:ascii="Times New Roman" w:eastAsia="標楷體" w:hAnsi="Times New Roman" w:cs="Times New Roman"/>
      <w:b/>
      <w:bCs/>
      <w:color w:val="161616"/>
      <w:kern w:val="36"/>
      <w:szCs w:val="48"/>
      <w:shd w:val="clear" w:color="auto" w:fill="FFFFFF"/>
    </w:rPr>
  </w:style>
  <w:style w:type="numbering" w:customStyle="1" w:styleId="listdot">
    <w:name w:val="listdot"/>
    <w:basedOn w:val="a3"/>
    <w:uiPriority w:val="99"/>
    <w:rsid w:val="00DF19A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33258;&#35330;%20Office%20&#31684;&#26412;\&#33258;&#35330;&#27171;&#24335;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自訂樣式2.dotx</Template>
  <TotalTime>11</TotalTime>
  <Pages>27</Pages>
  <Words>1365</Words>
  <Characters>7785</Characters>
  <Application>Microsoft Office Word</Application>
  <DocSecurity>0</DocSecurity>
  <Lines>64</Lines>
  <Paragraphs>18</Paragraphs>
  <ScaleCrop>false</ScaleCrop>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dc:creator>
  <cp:keywords/>
  <dc:description/>
  <cp:lastModifiedBy>黃淑玲</cp:lastModifiedBy>
  <cp:revision>22</cp:revision>
  <dcterms:created xsi:type="dcterms:W3CDTF">2025-07-21T08:08:00Z</dcterms:created>
  <dcterms:modified xsi:type="dcterms:W3CDTF">2025-07-21T08:32:00Z</dcterms:modified>
</cp:coreProperties>
</file>